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AAC29" w14:textId="77777777" w:rsidR="00DC0875" w:rsidRPr="00A303A0" w:rsidRDefault="00617BCF" w:rsidP="00DC0875">
      <w:pPr>
        <w:spacing w:line="240" w:lineRule="auto"/>
        <w:rPr>
          <w:rFonts w:cstheme="minorHAnsi"/>
          <w:b/>
          <w:sz w:val="24"/>
        </w:rPr>
      </w:pPr>
      <w:bookmarkStart w:id="0" w:name="_Hlk151728160"/>
      <w:bookmarkEnd w:id="0"/>
      <w:r>
        <w:rPr>
          <w:rFonts w:cstheme="minorHAnsi"/>
          <w:b/>
          <w:noProof/>
          <w:sz w:val="38"/>
          <w:szCs w:val="38"/>
        </w:rPr>
        <w:drawing>
          <wp:anchor distT="0" distB="0" distL="114300" distR="114300" simplePos="0" relativeHeight="251665408" behindDoc="1" locked="0" layoutInCell="1" allowOverlap="1" wp14:anchorId="345E3366" wp14:editId="205A4735">
            <wp:simplePos x="0" y="0"/>
            <wp:positionH relativeFrom="column">
              <wp:posOffset>2498090</wp:posOffset>
            </wp:positionH>
            <wp:positionV relativeFrom="paragraph">
              <wp:posOffset>61</wp:posOffset>
            </wp:positionV>
            <wp:extent cx="4045585" cy="1192530"/>
            <wp:effectExtent l="0" t="0" r="0" b="7620"/>
            <wp:wrapTight wrapText="bothSides">
              <wp:wrapPolygon edited="0">
                <wp:start x="0" y="0"/>
                <wp:lineTo x="0" y="21393"/>
                <wp:lineTo x="21461" y="21393"/>
                <wp:lineTo x="21461" y="0"/>
                <wp:lineTo x="0" y="0"/>
              </wp:wrapPolygon>
            </wp:wrapTight>
            <wp:docPr id="5" name="Grafik 5" descr="D:\DateienEkke\VerbandRRRS\Briefkopf n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teienEkke\VerbandRRRS\Briefkopf neu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58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03A0">
        <w:rPr>
          <w:rFonts w:cstheme="minorHAnsi"/>
          <w:noProof/>
        </w:rPr>
        <w:drawing>
          <wp:anchor distT="0" distB="0" distL="114300" distR="114300" simplePos="0" relativeHeight="251662336" behindDoc="1" locked="0" layoutInCell="1" allowOverlap="1" wp14:anchorId="54BACE46" wp14:editId="1D882926">
            <wp:simplePos x="0" y="0"/>
            <wp:positionH relativeFrom="column">
              <wp:posOffset>-59690</wp:posOffset>
            </wp:positionH>
            <wp:positionV relativeFrom="paragraph">
              <wp:posOffset>-125730</wp:posOffset>
            </wp:positionV>
            <wp:extent cx="1102360" cy="1091565"/>
            <wp:effectExtent l="0" t="0" r="2540" b="0"/>
            <wp:wrapTight wrapText="bothSides">
              <wp:wrapPolygon edited="0">
                <wp:start x="0" y="0"/>
                <wp:lineTo x="0" y="21110"/>
                <wp:lineTo x="21276" y="21110"/>
                <wp:lineTo x="21276" y="0"/>
                <wp:lineTo x="0" y="0"/>
              </wp:wrapPolygon>
            </wp:wrapTight>
            <wp:docPr id="3" name="Grafik 3" descr="\\NASE272AC\Wichtige Dokumente\Melanie\Kreatives\Kreatives Photoshop\Privat\Zeitschrift Katrin Handschuh\Flyer\Bildmaterial\Logo_Quadrat_gr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E272AC\Wichtige Dokumente\Melanie\Kreatives\Kreatives Photoshop\Privat\Zeitschrift Katrin Handschuh\Flyer\Bildmaterial\Logo_Quadrat_gra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0B896B" w14:textId="77777777" w:rsidR="00DC0875" w:rsidRPr="00A303A0" w:rsidRDefault="00DC0875" w:rsidP="00DC0875">
      <w:pPr>
        <w:spacing w:line="240" w:lineRule="auto"/>
        <w:jc w:val="center"/>
        <w:rPr>
          <w:rFonts w:cstheme="minorHAnsi"/>
          <w:b/>
          <w:sz w:val="38"/>
          <w:szCs w:val="38"/>
        </w:rPr>
      </w:pPr>
    </w:p>
    <w:p w14:paraId="13A3B6B3" w14:textId="77777777" w:rsidR="00DC0875" w:rsidRPr="00A303A0" w:rsidRDefault="00617BCF" w:rsidP="00CC10A3">
      <w:pPr>
        <w:spacing w:after="480" w:line="240" w:lineRule="auto"/>
        <w:rPr>
          <w:rFonts w:cstheme="minorHAnsi"/>
          <w:sz w:val="20"/>
        </w:rPr>
      </w:pPr>
      <w:r>
        <w:rPr>
          <w:rFonts w:cstheme="minorHAnsi"/>
          <w:sz w:val="20"/>
        </w:rPr>
        <w:br/>
      </w:r>
    </w:p>
    <w:p w14:paraId="0AA4A8ED" w14:textId="38C2CE03" w:rsidR="00B92A27" w:rsidRPr="00617BCF" w:rsidRDefault="009225D4" w:rsidP="00CC10A3">
      <w:pPr>
        <w:spacing w:before="120" w:line="240" w:lineRule="auto"/>
        <w:rPr>
          <w:rFonts w:cstheme="minorHAnsi"/>
          <w:sz w:val="16"/>
          <w:szCs w:val="16"/>
        </w:rPr>
      </w:pPr>
      <w:r w:rsidRPr="00617BCF">
        <w:rPr>
          <w:rFonts w:cstheme="minorHAnsi"/>
          <w:sz w:val="16"/>
          <w:szCs w:val="16"/>
        </w:rPr>
        <w:t xml:space="preserve">VRRRS </w:t>
      </w:r>
      <w:r w:rsidR="00682432" w:rsidRPr="00617BCF">
        <w:rPr>
          <w:rFonts w:cstheme="minorHAnsi"/>
          <w:sz w:val="16"/>
          <w:szCs w:val="16"/>
        </w:rPr>
        <w:t>e.V.</w:t>
      </w:r>
      <w:r w:rsidRPr="00617BCF">
        <w:rPr>
          <w:rFonts w:cstheme="minorHAnsi"/>
          <w:sz w:val="16"/>
          <w:szCs w:val="16"/>
        </w:rPr>
        <w:t xml:space="preserve">- c/o E. </w:t>
      </w:r>
      <w:proofErr w:type="gramStart"/>
      <w:r w:rsidRPr="00617BCF">
        <w:rPr>
          <w:rFonts w:cstheme="minorHAnsi"/>
          <w:sz w:val="16"/>
          <w:szCs w:val="16"/>
        </w:rPr>
        <w:t>Schuster  -</w:t>
      </w:r>
      <w:proofErr w:type="gramEnd"/>
      <w:r w:rsidRPr="00617BCF">
        <w:rPr>
          <w:rFonts w:cstheme="minorHAnsi"/>
          <w:sz w:val="16"/>
          <w:szCs w:val="16"/>
        </w:rPr>
        <w:t xml:space="preserve"> Bohnenbergerstr. </w:t>
      </w:r>
      <w:r w:rsidR="00CC10A3">
        <w:rPr>
          <w:rFonts w:cstheme="minorHAnsi"/>
          <w:sz w:val="16"/>
          <w:szCs w:val="16"/>
        </w:rPr>
        <w:t xml:space="preserve">37 - </w:t>
      </w:r>
      <w:r w:rsidRPr="00617BCF">
        <w:rPr>
          <w:rFonts w:cstheme="minorHAnsi"/>
          <w:sz w:val="16"/>
          <w:szCs w:val="16"/>
        </w:rPr>
        <w:t>72076 Tübingen</w:t>
      </w:r>
    </w:p>
    <w:p w14:paraId="3E553552" w14:textId="77777777" w:rsidR="000337C2" w:rsidRDefault="000337C2" w:rsidP="009225D4">
      <w:pPr>
        <w:spacing w:after="0" w:line="240" w:lineRule="auto"/>
        <w:rPr>
          <w:rFonts w:cstheme="minorHAnsi"/>
          <w:sz w:val="24"/>
          <w:szCs w:val="24"/>
        </w:rPr>
      </w:pPr>
    </w:p>
    <w:p w14:paraId="012CF972" w14:textId="0EF502DD" w:rsidR="00F73A23" w:rsidRPr="00F73A23" w:rsidRDefault="00F73A23" w:rsidP="00F73A23">
      <w:pPr>
        <w:spacing w:after="600" w:line="240" w:lineRule="auto"/>
        <w:jc w:val="center"/>
        <w:rPr>
          <w:b/>
          <w:bCs/>
          <w:sz w:val="24"/>
          <w:szCs w:val="24"/>
        </w:rPr>
      </w:pPr>
      <w:r w:rsidRPr="00F73A23">
        <w:rPr>
          <w:b/>
          <w:bCs/>
          <w:sz w:val="24"/>
          <w:szCs w:val="24"/>
        </w:rPr>
        <w:t>Presseerklärung</w:t>
      </w:r>
    </w:p>
    <w:p w14:paraId="50CC9AEB" w14:textId="10832327" w:rsidR="00F73A23" w:rsidRDefault="002A266C" w:rsidP="00CC7D13">
      <w:pPr>
        <w:spacing w:after="24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G 9 neu/ </w:t>
      </w:r>
      <w:r w:rsidR="002E3984">
        <w:rPr>
          <w:rFonts w:cstheme="minorHAnsi"/>
          <w:b/>
          <w:sz w:val="24"/>
          <w:szCs w:val="24"/>
        </w:rPr>
        <w:t xml:space="preserve">Stundentafel </w:t>
      </w:r>
      <w:r>
        <w:rPr>
          <w:rFonts w:cstheme="minorHAnsi"/>
          <w:b/>
          <w:sz w:val="24"/>
          <w:szCs w:val="24"/>
        </w:rPr>
        <w:t xml:space="preserve">Religionsunterricht </w:t>
      </w:r>
      <w:r w:rsidR="00F73A23">
        <w:rPr>
          <w:rFonts w:cstheme="minorHAnsi"/>
          <w:b/>
          <w:sz w:val="24"/>
          <w:szCs w:val="24"/>
        </w:rPr>
        <w:t>Klasse 10 und 11</w:t>
      </w:r>
    </w:p>
    <w:p w14:paraId="5FCE926C" w14:textId="77777777" w:rsidR="00AB20E6" w:rsidRPr="00CC7D13" w:rsidRDefault="00F73A23" w:rsidP="00404188">
      <w:pPr>
        <w:spacing w:after="120" w:line="240" w:lineRule="auto"/>
        <w:rPr>
          <w:rFonts w:cstheme="minorHAnsi"/>
          <w:bCs/>
          <w:sz w:val="24"/>
          <w:szCs w:val="24"/>
        </w:rPr>
      </w:pPr>
      <w:r w:rsidRPr="00CC7D13">
        <w:rPr>
          <w:rFonts w:cstheme="minorHAnsi"/>
          <w:bCs/>
          <w:sz w:val="24"/>
          <w:szCs w:val="24"/>
        </w:rPr>
        <w:t xml:space="preserve">Kultusministerin Schopper hat die Schulleitungen und Lehrkräfte der Gymnasien am 17.10.2024 über den aktuellen Planungsstand von G 9 neu informiert </w:t>
      </w:r>
      <w:r w:rsidR="002A266C" w:rsidRPr="00CC7D13">
        <w:rPr>
          <w:rFonts w:cstheme="minorHAnsi"/>
          <w:bCs/>
          <w:sz w:val="24"/>
          <w:szCs w:val="24"/>
        </w:rPr>
        <w:t>(Az. KM35-6615-144/1/12)</w:t>
      </w:r>
      <w:r w:rsidRPr="00CC7D13">
        <w:rPr>
          <w:rFonts w:cstheme="minorHAnsi"/>
          <w:bCs/>
          <w:sz w:val="24"/>
          <w:szCs w:val="24"/>
        </w:rPr>
        <w:t xml:space="preserve">. In der beigefügten Stundentafel ist für den Religions- und Ethikunterricht in Klasse 10 und 11 </w:t>
      </w:r>
      <w:r w:rsidRPr="00CC7D13">
        <w:rPr>
          <w:rFonts w:cstheme="minorHAnsi"/>
          <w:b/>
          <w:sz w:val="24"/>
          <w:szCs w:val="24"/>
        </w:rPr>
        <w:t xml:space="preserve">nur eine Wochenstunde </w:t>
      </w:r>
      <w:r w:rsidRPr="00CC7D13">
        <w:rPr>
          <w:rFonts w:cstheme="minorHAnsi"/>
          <w:bCs/>
          <w:sz w:val="24"/>
          <w:szCs w:val="24"/>
        </w:rPr>
        <w:t xml:space="preserve">vorgesehen. </w:t>
      </w:r>
    </w:p>
    <w:p w14:paraId="50465B3A" w14:textId="0D8C70C3" w:rsidR="0081537F" w:rsidRDefault="0081537F" w:rsidP="00404188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Der Verband der Religionslehrerinnen und Religionslehrer in der Diözese Rottenburg-Stuttgart e.V., der katholische Religionslehrkräfte an Gymnasien vertritt, wendet sich entschieden gegen diesen Plan und </w:t>
      </w:r>
      <w:r w:rsidR="00F73A23">
        <w:rPr>
          <w:rFonts w:cstheme="minorHAnsi"/>
          <w:sz w:val="24"/>
          <w:szCs w:val="24"/>
        </w:rPr>
        <w:t>setzt sich in Schreiben an die Ministerin und den Ministerpräsidenten d</w:t>
      </w:r>
      <w:r>
        <w:rPr>
          <w:rFonts w:cstheme="minorHAnsi"/>
          <w:sz w:val="24"/>
          <w:szCs w:val="24"/>
        </w:rPr>
        <w:t xml:space="preserve">afür ein, dass die Fächer Religion und Ethik in den Klassen 10 und 11 </w:t>
      </w:r>
      <w:r w:rsidRPr="00807019">
        <w:rPr>
          <w:rFonts w:cstheme="minorHAnsi"/>
          <w:b/>
          <w:bCs/>
          <w:sz w:val="24"/>
          <w:szCs w:val="24"/>
        </w:rPr>
        <w:t>jeweils zweistündig</w:t>
      </w:r>
      <w:r>
        <w:rPr>
          <w:rFonts w:cstheme="minorHAnsi"/>
          <w:sz w:val="24"/>
          <w:szCs w:val="24"/>
        </w:rPr>
        <w:t xml:space="preserve"> erteilt werden.</w:t>
      </w:r>
    </w:p>
    <w:p w14:paraId="709E6EAC" w14:textId="0E9A142E" w:rsidR="00AB20E6" w:rsidRDefault="00AB20E6" w:rsidP="00404188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 der aktuellen Situation ist es besonders </w:t>
      </w:r>
      <w:r w:rsidR="001C21D2">
        <w:rPr>
          <w:rFonts w:cstheme="minorHAnsi"/>
          <w:sz w:val="24"/>
          <w:szCs w:val="24"/>
        </w:rPr>
        <w:t xml:space="preserve">dringlich, </w:t>
      </w:r>
      <w:r>
        <w:rPr>
          <w:rFonts w:cstheme="minorHAnsi"/>
          <w:sz w:val="24"/>
          <w:szCs w:val="24"/>
        </w:rPr>
        <w:t xml:space="preserve">Schülerinnen und Schülern Gelegenheit zu einer fachlich gut fundierten und differenzierten Auseinandersetzung </w:t>
      </w:r>
      <w:r w:rsidR="00EF7012">
        <w:rPr>
          <w:rFonts w:cstheme="minorHAnsi"/>
          <w:sz w:val="24"/>
          <w:szCs w:val="24"/>
        </w:rPr>
        <w:t xml:space="preserve">mit </w:t>
      </w:r>
      <w:r w:rsidR="00DE48F0">
        <w:rPr>
          <w:rFonts w:cstheme="minorHAnsi"/>
          <w:sz w:val="24"/>
          <w:szCs w:val="24"/>
        </w:rPr>
        <w:t xml:space="preserve">demokratiegefährdenden </w:t>
      </w:r>
      <w:r w:rsidR="00EF7012">
        <w:rPr>
          <w:rFonts w:cstheme="minorHAnsi"/>
          <w:sz w:val="24"/>
          <w:szCs w:val="24"/>
        </w:rPr>
        <w:t xml:space="preserve">extremistischen und fundamentalistischen </w:t>
      </w:r>
      <w:r w:rsidR="00DE48F0">
        <w:rPr>
          <w:rFonts w:cstheme="minorHAnsi"/>
          <w:sz w:val="24"/>
          <w:szCs w:val="24"/>
        </w:rPr>
        <w:t xml:space="preserve">Auffassungen </w:t>
      </w:r>
      <w:r w:rsidR="00981A5F">
        <w:rPr>
          <w:rFonts w:cstheme="minorHAnsi"/>
          <w:sz w:val="24"/>
          <w:szCs w:val="24"/>
        </w:rPr>
        <w:t xml:space="preserve">zu </w:t>
      </w:r>
      <w:r w:rsidR="00DE48F0">
        <w:rPr>
          <w:rFonts w:cstheme="minorHAnsi"/>
          <w:sz w:val="24"/>
          <w:szCs w:val="24"/>
        </w:rPr>
        <w:t>bieten</w:t>
      </w:r>
      <w:r w:rsidR="00A34D8D">
        <w:rPr>
          <w:rFonts w:cstheme="minorHAnsi"/>
          <w:sz w:val="24"/>
          <w:szCs w:val="24"/>
        </w:rPr>
        <w:t xml:space="preserve">. </w:t>
      </w:r>
      <w:r w:rsidR="00FE417D">
        <w:rPr>
          <w:rFonts w:cstheme="minorHAnsi"/>
          <w:sz w:val="24"/>
          <w:szCs w:val="24"/>
        </w:rPr>
        <w:t>A</w:t>
      </w:r>
      <w:r w:rsidR="00A34D8D">
        <w:rPr>
          <w:rFonts w:cstheme="minorHAnsi"/>
          <w:sz w:val="24"/>
          <w:szCs w:val="24"/>
        </w:rPr>
        <w:t xml:space="preserve">ngesichts dieser Herausforderung </w:t>
      </w:r>
      <w:r w:rsidR="00FE417D">
        <w:rPr>
          <w:rFonts w:cstheme="minorHAnsi"/>
          <w:sz w:val="24"/>
          <w:szCs w:val="24"/>
        </w:rPr>
        <w:t xml:space="preserve">greift es </w:t>
      </w:r>
      <w:r>
        <w:rPr>
          <w:rFonts w:cstheme="minorHAnsi"/>
          <w:sz w:val="24"/>
          <w:szCs w:val="24"/>
        </w:rPr>
        <w:t>v</w:t>
      </w:r>
      <w:r w:rsidR="00091EF0">
        <w:rPr>
          <w:rFonts w:cstheme="minorHAnsi"/>
          <w:sz w:val="24"/>
          <w:szCs w:val="24"/>
        </w:rPr>
        <w:t xml:space="preserve">iel </w:t>
      </w:r>
      <w:r w:rsidR="00EF7012">
        <w:rPr>
          <w:rFonts w:cstheme="minorHAnsi"/>
          <w:sz w:val="24"/>
          <w:szCs w:val="24"/>
        </w:rPr>
        <w:t xml:space="preserve">zu kurz, </w:t>
      </w:r>
      <w:r w:rsidR="00404188">
        <w:rPr>
          <w:rFonts w:cstheme="minorHAnsi"/>
          <w:sz w:val="24"/>
          <w:szCs w:val="24"/>
        </w:rPr>
        <w:t xml:space="preserve">nur </w:t>
      </w:r>
      <w:r w:rsidR="00EF7012">
        <w:rPr>
          <w:rFonts w:cstheme="minorHAnsi"/>
          <w:sz w:val="24"/>
          <w:szCs w:val="24"/>
        </w:rPr>
        <w:t xml:space="preserve">Medienbildung </w:t>
      </w:r>
      <w:r>
        <w:rPr>
          <w:rFonts w:cstheme="minorHAnsi"/>
          <w:sz w:val="24"/>
          <w:szCs w:val="24"/>
        </w:rPr>
        <w:t>massiv auszubauen. Der Religionslehrerverband betrachtet es als eine v</w:t>
      </w:r>
      <w:r w:rsidR="0053312B">
        <w:rPr>
          <w:rFonts w:cstheme="minorHAnsi"/>
          <w:sz w:val="24"/>
          <w:szCs w:val="24"/>
        </w:rPr>
        <w:t xml:space="preserve">ertane Chance, </w:t>
      </w:r>
      <w:r>
        <w:rPr>
          <w:rFonts w:cstheme="minorHAnsi"/>
          <w:sz w:val="24"/>
          <w:szCs w:val="24"/>
        </w:rPr>
        <w:t xml:space="preserve">sich bei der </w:t>
      </w:r>
      <w:r w:rsidR="00091EF0">
        <w:rPr>
          <w:rFonts w:cstheme="minorHAnsi"/>
          <w:sz w:val="24"/>
          <w:szCs w:val="24"/>
        </w:rPr>
        <w:t>kritische</w:t>
      </w:r>
      <w:r>
        <w:rPr>
          <w:rFonts w:cstheme="minorHAnsi"/>
          <w:sz w:val="24"/>
          <w:szCs w:val="24"/>
        </w:rPr>
        <w:t>n</w:t>
      </w:r>
      <w:r w:rsidR="00091EF0">
        <w:rPr>
          <w:rFonts w:cstheme="minorHAnsi"/>
          <w:sz w:val="24"/>
          <w:szCs w:val="24"/>
        </w:rPr>
        <w:t xml:space="preserve"> </w:t>
      </w:r>
      <w:r w:rsidR="00DE48F0">
        <w:rPr>
          <w:rFonts w:cstheme="minorHAnsi"/>
          <w:sz w:val="24"/>
          <w:szCs w:val="24"/>
        </w:rPr>
        <w:t>Auseinandersetzung mit Antisemitismus, religiösem Fundamentalismus und Fanatismus jeder Art</w:t>
      </w:r>
      <w:r w:rsidR="00091EF0">
        <w:rPr>
          <w:rFonts w:cstheme="minorHAnsi"/>
          <w:sz w:val="24"/>
          <w:szCs w:val="24"/>
        </w:rPr>
        <w:t xml:space="preserve"> </w:t>
      </w:r>
      <w:r w:rsidR="0053312B">
        <w:rPr>
          <w:rFonts w:cstheme="minorHAnsi"/>
          <w:sz w:val="24"/>
          <w:szCs w:val="24"/>
        </w:rPr>
        <w:t xml:space="preserve">nicht auf die </w:t>
      </w:r>
      <w:r w:rsidR="00FE417D">
        <w:rPr>
          <w:rFonts w:cstheme="minorHAnsi"/>
          <w:sz w:val="24"/>
          <w:szCs w:val="24"/>
        </w:rPr>
        <w:t xml:space="preserve">fachliche Expertise </w:t>
      </w:r>
      <w:r w:rsidR="00A34D8D">
        <w:rPr>
          <w:rFonts w:cstheme="minorHAnsi"/>
          <w:sz w:val="24"/>
          <w:szCs w:val="24"/>
        </w:rPr>
        <w:t>der Religions</w:t>
      </w:r>
      <w:r w:rsidR="00CC7D13">
        <w:rPr>
          <w:rFonts w:cstheme="minorHAnsi"/>
          <w:sz w:val="24"/>
          <w:szCs w:val="24"/>
        </w:rPr>
        <w:t>l</w:t>
      </w:r>
      <w:r w:rsidR="00FE417D">
        <w:rPr>
          <w:rFonts w:cstheme="minorHAnsi"/>
          <w:sz w:val="24"/>
          <w:szCs w:val="24"/>
        </w:rPr>
        <w:t xml:space="preserve">ehrkräfte </w:t>
      </w:r>
      <w:r>
        <w:rPr>
          <w:rFonts w:cstheme="minorHAnsi"/>
          <w:sz w:val="24"/>
          <w:szCs w:val="24"/>
        </w:rPr>
        <w:t>zu stützen, die zu dieser Thematik über hohe Fachkompetenz und langjährige Erfahrung verfügen.</w:t>
      </w:r>
    </w:p>
    <w:p w14:paraId="7E2EC1A6" w14:textId="5F789BA4" w:rsidR="009622C7" w:rsidRDefault="00AB20E6" w:rsidP="00404188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CC7D13">
        <w:rPr>
          <w:rFonts w:cstheme="minorHAnsi"/>
          <w:sz w:val="24"/>
          <w:szCs w:val="24"/>
        </w:rPr>
        <w:t>er</w:t>
      </w:r>
      <w:r>
        <w:rPr>
          <w:rFonts w:cstheme="minorHAnsi"/>
          <w:sz w:val="24"/>
          <w:szCs w:val="24"/>
        </w:rPr>
        <w:t xml:space="preserve"> </w:t>
      </w:r>
      <w:r w:rsidR="00CC7D13">
        <w:rPr>
          <w:rFonts w:cstheme="minorHAnsi"/>
          <w:sz w:val="24"/>
          <w:szCs w:val="24"/>
        </w:rPr>
        <w:t xml:space="preserve">vorliegende </w:t>
      </w:r>
      <w:r>
        <w:rPr>
          <w:rFonts w:cstheme="minorHAnsi"/>
          <w:sz w:val="24"/>
          <w:szCs w:val="24"/>
        </w:rPr>
        <w:t>G 9-Pl</w:t>
      </w:r>
      <w:r w:rsidR="00CC7D13">
        <w:rPr>
          <w:rFonts w:cstheme="minorHAnsi"/>
          <w:sz w:val="24"/>
          <w:szCs w:val="24"/>
        </w:rPr>
        <w:t xml:space="preserve">an </w:t>
      </w:r>
      <w:r>
        <w:rPr>
          <w:rFonts w:cstheme="minorHAnsi"/>
          <w:sz w:val="24"/>
          <w:szCs w:val="24"/>
        </w:rPr>
        <w:t xml:space="preserve">des Kultusministeriums </w:t>
      </w:r>
      <w:r w:rsidR="00CC7D13">
        <w:rPr>
          <w:rFonts w:cstheme="minorHAnsi"/>
          <w:sz w:val="24"/>
          <w:szCs w:val="24"/>
        </w:rPr>
        <w:t xml:space="preserve">wäre nach der Kürzung des Stundenumfangs bei der Einführung von G 8 und der </w:t>
      </w:r>
      <w:r w:rsidR="001068E7">
        <w:rPr>
          <w:rFonts w:cstheme="minorHAnsi"/>
          <w:sz w:val="24"/>
          <w:szCs w:val="24"/>
        </w:rPr>
        <w:t xml:space="preserve">2019 beschlossenen </w:t>
      </w:r>
      <w:r w:rsidR="00CC7D13">
        <w:rPr>
          <w:rFonts w:cstheme="minorHAnsi"/>
          <w:sz w:val="24"/>
          <w:szCs w:val="24"/>
        </w:rPr>
        <w:t>Einschränkung der Möglichkeit</w:t>
      </w:r>
      <w:r w:rsidR="00404188">
        <w:rPr>
          <w:rFonts w:cstheme="minorHAnsi"/>
          <w:sz w:val="24"/>
          <w:szCs w:val="24"/>
        </w:rPr>
        <w:t>en</w:t>
      </w:r>
      <w:r w:rsidR="00CC7D13">
        <w:rPr>
          <w:rFonts w:cstheme="minorHAnsi"/>
          <w:sz w:val="24"/>
          <w:szCs w:val="24"/>
        </w:rPr>
        <w:t xml:space="preserve">, Religion als </w:t>
      </w:r>
      <w:r w:rsidR="009622C7">
        <w:rPr>
          <w:rFonts w:cstheme="minorHAnsi"/>
          <w:sz w:val="24"/>
          <w:szCs w:val="24"/>
        </w:rPr>
        <w:t xml:space="preserve">fünfstündiges </w:t>
      </w:r>
      <w:r w:rsidR="00CC7D13">
        <w:rPr>
          <w:rFonts w:cstheme="minorHAnsi"/>
          <w:sz w:val="24"/>
          <w:szCs w:val="24"/>
        </w:rPr>
        <w:t xml:space="preserve">Leistungsfach </w:t>
      </w:r>
      <w:r w:rsidR="00404188">
        <w:rPr>
          <w:rFonts w:cstheme="minorHAnsi"/>
          <w:sz w:val="24"/>
          <w:szCs w:val="24"/>
        </w:rPr>
        <w:t xml:space="preserve">in der Kursstufe </w:t>
      </w:r>
      <w:r w:rsidR="00CC7D13">
        <w:rPr>
          <w:rFonts w:cstheme="minorHAnsi"/>
          <w:sz w:val="24"/>
          <w:szCs w:val="24"/>
        </w:rPr>
        <w:t xml:space="preserve">zu wählen, ein weiterer herber Schlag für den Religionsunterricht. </w:t>
      </w:r>
      <w:r w:rsidR="001068E7">
        <w:rPr>
          <w:rFonts w:cstheme="minorHAnsi"/>
          <w:sz w:val="24"/>
          <w:szCs w:val="24"/>
        </w:rPr>
        <w:t>Sollte</w:t>
      </w:r>
      <w:r w:rsidR="009622C7">
        <w:rPr>
          <w:rFonts w:cstheme="minorHAnsi"/>
          <w:sz w:val="24"/>
          <w:szCs w:val="24"/>
        </w:rPr>
        <w:t xml:space="preserve"> d</w:t>
      </w:r>
      <w:r w:rsidR="001068E7">
        <w:rPr>
          <w:rFonts w:cstheme="minorHAnsi"/>
          <w:sz w:val="24"/>
          <w:szCs w:val="24"/>
        </w:rPr>
        <w:t xml:space="preserve">ieser </w:t>
      </w:r>
      <w:r w:rsidR="009622C7">
        <w:rPr>
          <w:rFonts w:cstheme="minorHAnsi"/>
          <w:sz w:val="24"/>
          <w:szCs w:val="24"/>
        </w:rPr>
        <w:t>G 9-</w:t>
      </w:r>
      <w:r w:rsidR="001068E7">
        <w:rPr>
          <w:rFonts w:cstheme="minorHAnsi"/>
          <w:sz w:val="24"/>
          <w:szCs w:val="24"/>
        </w:rPr>
        <w:t>Plan zur Umsetzung kommen, würde d</w:t>
      </w:r>
      <w:r w:rsidR="009622C7">
        <w:rPr>
          <w:rFonts w:cstheme="minorHAnsi"/>
          <w:sz w:val="24"/>
          <w:szCs w:val="24"/>
        </w:rPr>
        <w:t xml:space="preserve">ie Ausgangsbasis des Kursstufenunterrichts im Fach Religion unterhöhlt, das </w:t>
      </w:r>
      <w:r w:rsidR="001068E7">
        <w:rPr>
          <w:rFonts w:cstheme="minorHAnsi"/>
          <w:sz w:val="24"/>
          <w:szCs w:val="24"/>
        </w:rPr>
        <w:t>von zahlreichen Schülerinnen und Schülern als Fach für</w:t>
      </w:r>
      <w:r w:rsidR="009622C7">
        <w:rPr>
          <w:rFonts w:cstheme="minorHAnsi"/>
          <w:sz w:val="24"/>
          <w:szCs w:val="24"/>
        </w:rPr>
        <w:t xml:space="preserve"> die mündliche </w:t>
      </w:r>
      <w:r w:rsidR="001068E7">
        <w:rPr>
          <w:rFonts w:cstheme="minorHAnsi"/>
          <w:sz w:val="24"/>
          <w:szCs w:val="24"/>
        </w:rPr>
        <w:t>Abitur</w:t>
      </w:r>
      <w:r w:rsidR="009622C7">
        <w:rPr>
          <w:rFonts w:cstheme="minorHAnsi"/>
          <w:sz w:val="24"/>
          <w:szCs w:val="24"/>
        </w:rPr>
        <w:t>prüfung</w:t>
      </w:r>
      <w:r w:rsidR="001068E7">
        <w:rPr>
          <w:rFonts w:cstheme="minorHAnsi"/>
          <w:sz w:val="24"/>
          <w:szCs w:val="24"/>
        </w:rPr>
        <w:t xml:space="preserve"> gewählt</w:t>
      </w:r>
      <w:r w:rsidR="009622C7">
        <w:rPr>
          <w:rFonts w:cstheme="minorHAnsi"/>
          <w:sz w:val="24"/>
          <w:szCs w:val="24"/>
        </w:rPr>
        <w:t xml:space="preserve"> wird.</w:t>
      </w:r>
    </w:p>
    <w:p w14:paraId="00E7B31B" w14:textId="71BCA451" w:rsidR="00FE417D" w:rsidRDefault="009622C7" w:rsidP="00404188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Der Religionslehrerverband sieht </w:t>
      </w:r>
      <w:r w:rsidR="00404188">
        <w:rPr>
          <w:rFonts w:cstheme="minorHAnsi"/>
          <w:sz w:val="24"/>
          <w:szCs w:val="24"/>
        </w:rPr>
        <w:t>hier</w:t>
      </w:r>
      <w:r>
        <w:rPr>
          <w:rFonts w:cstheme="minorHAnsi"/>
          <w:sz w:val="24"/>
          <w:szCs w:val="24"/>
        </w:rPr>
        <w:t xml:space="preserve"> die politisch Verantwortlichen in der Pflicht, den Worten über die hohe Bedeutung von Religion und Religionsunterricht für Demokratie und Bürgergesellschaft Taten folgen zu lassen</w:t>
      </w:r>
      <w:r w:rsidR="00404188">
        <w:rPr>
          <w:rFonts w:cstheme="minorHAnsi"/>
          <w:sz w:val="24"/>
          <w:szCs w:val="24"/>
        </w:rPr>
        <w:t xml:space="preserve">. Der </w:t>
      </w:r>
      <w:r>
        <w:rPr>
          <w:rFonts w:cstheme="minorHAnsi"/>
          <w:sz w:val="24"/>
          <w:szCs w:val="24"/>
        </w:rPr>
        <w:t xml:space="preserve">Plan, Religion in Klasse 10 und 11 nur einstündig zu erteilen, </w:t>
      </w:r>
      <w:r w:rsidR="00404188">
        <w:rPr>
          <w:rFonts w:cstheme="minorHAnsi"/>
          <w:sz w:val="24"/>
          <w:szCs w:val="24"/>
        </w:rPr>
        <w:t>sollte aufgegeben werden. Erfolgreicher Kursstufenunterricht benötigt zweistündigen Vorbereitungsunterricht in Klasse 10 und 11.</w:t>
      </w:r>
      <w:r w:rsidR="00246EFA">
        <w:rPr>
          <w:rFonts w:cstheme="minorHAnsi"/>
          <w:sz w:val="24"/>
          <w:szCs w:val="24"/>
        </w:rPr>
        <w:t xml:space="preserve"> </w:t>
      </w:r>
    </w:p>
    <w:p w14:paraId="3BA26BDC" w14:textId="77777777" w:rsidR="00246EFA" w:rsidRDefault="00246EFA" w:rsidP="00C667DC">
      <w:pPr>
        <w:spacing w:after="240" w:line="240" w:lineRule="auto"/>
        <w:rPr>
          <w:rFonts w:cstheme="minorHAnsi"/>
          <w:sz w:val="24"/>
          <w:szCs w:val="24"/>
        </w:rPr>
      </w:pPr>
    </w:p>
    <w:p w14:paraId="49E20E9A" w14:textId="77D6BF9B" w:rsidR="00D533F0" w:rsidRDefault="00404188" w:rsidP="00C667DC">
      <w:pPr>
        <w:spacing w:after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Für den </w:t>
      </w:r>
      <w:r w:rsidR="00C667DC" w:rsidRPr="006D637B">
        <w:rPr>
          <w:rFonts w:cstheme="minorHAnsi"/>
          <w:sz w:val="24"/>
          <w:szCs w:val="24"/>
        </w:rPr>
        <w:t>Verband der Religionslehrerinnen und Religionslehrer</w:t>
      </w:r>
      <w:r>
        <w:rPr>
          <w:rFonts w:cstheme="minorHAnsi"/>
          <w:sz w:val="24"/>
          <w:szCs w:val="24"/>
        </w:rPr>
        <w:t xml:space="preserve"> in der Diözese Rottenburg-Stuttgart: </w:t>
      </w:r>
    </w:p>
    <w:p w14:paraId="6FD84CE7" w14:textId="6CF8B4C7" w:rsidR="00C667DC" w:rsidRPr="006D637B" w:rsidRDefault="00404188" w:rsidP="00404188">
      <w:pPr>
        <w:spacing w:after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Ekkehard Schuster</w:t>
      </w:r>
      <w:r>
        <w:rPr>
          <w:rFonts w:cstheme="minorHAnsi"/>
          <w:sz w:val="24"/>
          <w:szCs w:val="24"/>
        </w:rPr>
        <w:br/>
        <w:t xml:space="preserve">Vorsitzender </w:t>
      </w:r>
    </w:p>
    <w:sectPr w:rsidR="00C667DC" w:rsidRPr="006D637B" w:rsidSect="0081537F">
      <w:headerReference w:type="default" r:id="rId10"/>
      <w:footerReference w:type="default" r:id="rId11"/>
      <w:pgSz w:w="11906" w:h="16838"/>
      <w:pgMar w:top="1134" w:right="1134" w:bottom="1134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19EB0" w14:textId="77777777" w:rsidR="000241E6" w:rsidRDefault="000241E6" w:rsidP="00ED0B04">
      <w:pPr>
        <w:spacing w:after="0" w:line="240" w:lineRule="auto"/>
      </w:pPr>
      <w:r>
        <w:separator/>
      </w:r>
    </w:p>
  </w:endnote>
  <w:endnote w:type="continuationSeparator" w:id="0">
    <w:p w14:paraId="0C153FA7" w14:textId="77777777" w:rsidR="000241E6" w:rsidRDefault="000241E6" w:rsidP="00ED0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5229E9" w14:textId="484812DD" w:rsidR="00F64AB6" w:rsidRPr="0076345F" w:rsidRDefault="00F64AB6" w:rsidP="003E1CDB">
    <w:pPr>
      <w:pStyle w:val="Fuzeile"/>
      <w:jc w:val="center"/>
      <w:rPr>
        <w:color w:val="7F7F7F" w:themeColor="text1" w:themeTint="80"/>
        <w:sz w:val="16"/>
        <w:szCs w:val="16"/>
      </w:rPr>
    </w:pPr>
    <w:r w:rsidRPr="0076345F">
      <w:rPr>
        <w:noProof/>
        <w:color w:val="7F7F7F" w:themeColor="text1" w:themeTint="80"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B1E5C4" wp14:editId="33C8616D">
              <wp:simplePos x="0" y="0"/>
              <wp:positionH relativeFrom="column">
                <wp:posOffset>-1014095</wp:posOffset>
              </wp:positionH>
              <wp:positionV relativeFrom="paragraph">
                <wp:posOffset>377190</wp:posOffset>
              </wp:positionV>
              <wp:extent cx="7705725" cy="400050"/>
              <wp:effectExtent l="57150" t="19050" r="85725" b="95250"/>
              <wp:wrapNone/>
              <wp:docPr id="2" name="Rechtec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05725" cy="400050"/>
                      </a:xfrm>
                      <a:prstGeom prst="rect">
                        <a:avLst/>
                      </a:prstGeom>
                    </wps:spPr>
                    <wps:style>
                      <a:lnRef idx="1">
                        <a:schemeClr val="accent6"/>
                      </a:lnRef>
                      <a:fillRef idx="3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E9FE8E0" id="Rechteck 2" o:spid="_x0000_s1026" style="position:absolute;margin-left:-79.85pt;margin-top:29.7pt;width:606.75pt;height:31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" fillcolor="#9a4906 [1641]" strokecolor="#f68c36 [3049]">
              <v:fill color2="#f68a32 [3017]" rotate="t" angle="180" colors="0 #cb6c1d;52429f #ff8f2a;1 #ff8f26" focus="100%" type="gradient">
                <o:fill v:ext="view" type="gradientUnscaled"/>
              </v:fill>
              <v:shadow on="t" color="black" opacity="22937f" origin=",.5" offset="0,.63889mm"/>
            </v:rect>
          </w:pict>
        </mc:Fallback>
      </mc:AlternateContent>
    </w:r>
    <w:r w:rsidRPr="0076345F">
      <w:rPr>
        <w:color w:val="7F7F7F" w:themeColor="text1" w:themeTint="80"/>
        <w:sz w:val="16"/>
        <w:szCs w:val="16"/>
      </w:rPr>
      <w:t>Verband der Religionslehrerinnen und Religionslehrer</w:t>
    </w:r>
    <w:r>
      <w:rPr>
        <w:color w:val="7F7F7F" w:themeColor="text1" w:themeTint="80"/>
        <w:sz w:val="16"/>
        <w:szCs w:val="16"/>
      </w:rPr>
      <w:t xml:space="preserve"> in der Diözese Rottenburg-Stuttgart e.V.       </w:t>
    </w:r>
    <w:r w:rsidR="0090297D">
      <w:rPr>
        <w:color w:val="7F7F7F" w:themeColor="text1" w:themeTint="80"/>
        <w:sz w:val="16"/>
        <w:szCs w:val="16"/>
      </w:rPr>
      <w:t>info</w:t>
    </w:r>
    <w:r w:rsidRPr="0076345F">
      <w:rPr>
        <w:color w:val="7F7F7F" w:themeColor="text1" w:themeTint="80"/>
        <w:sz w:val="16"/>
        <w:szCs w:val="16"/>
      </w:rPr>
      <w:t>@religionslehrerverband.de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3897F7" w14:textId="77777777" w:rsidR="000241E6" w:rsidRDefault="000241E6" w:rsidP="00ED0B04">
      <w:pPr>
        <w:spacing w:after="0" w:line="240" w:lineRule="auto"/>
      </w:pPr>
      <w:r>
        <w:separator/>
      </w:r>
    </w:p>
  </w:footnote>
  <w:footnote w:type="continuationSeparator" w:id="0">
    <w:p w14:paraId="3CEBDFB8" w14:textId="77777777" w:rsidR="000241E6" w:rsidRDefault="000241E6" w:rsidP="00ED0B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A82604" w14:textId="77777777" w:rsidR="00F64AB6" w:rsidRDefault="00F64AB6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1D5D4E" wp14:editId="31915D37">
              <wp:simplePos x="0" y="0"/>
              <wp:positionH relativeFrom="column">
                <wp:posOffset>-937896</wp:posOffset>
              </wp:positionH>
              <wp:positionV relativeFrom="paragraph">
                <wp:posOffset>-100965</wp:posOffset>
              </wp:positionV>
              <wp:extent cx="7705725" cy="400050"/>
              <wp:effectExtent l="57150" t="19050" r="85725" b="95250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05725" cy="400050"/>
                      </a:xfrm>
                      <a:prstGeom prst="rect">
                        <a:avLst/>
                      </a:prstGeom>
                    </wps:spPr>
                    <wps:style>
                      <a:lnRef idx="1">
                        <a:schemeClr val="accent6"/>
                      </a:lnRef>
                      <a:fillRef idx="3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3138277" id="Rechteck 1" o:spid="_x0000_s1026" style="position:absolute;margin-left:-73.85pt;margin-top:-7.95pt;width:606.75pt;height:31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" fillcolor="#9a4906 [1641]" strokecolor="#f68c36 [3049]">
              <v:fill color2="#f68a32 [3017]" rotate="t" angle="180" colors="0 #cb6c1d;52429f #ff8f2a;1 #ff8f26" focus="100%" type="gradient">
                <o:fill v:ext="view" type="gradientUnscaled"/>
              </v:fill>
              <v:shadow on="t" color="black" opacity="22937f" origin=",.5" offset="0,.63889mm"/>
            </v:rect>
          </w:pict>
        </mc:Fallback>
      </mc:AlternateContent>
    </w:r>
    <w:sdt>
      <w:sdtPr>
        <w:id w:val="968752352"/>
        <w:temporary/>
        <w:showingPlcHdr/>
      </w:sdtPr>
      <w:sdtContent>
        <w:r>
          <w:t>[Geben Sie Text ein]</w:t>
        </w:r>
      </w:sdtContent>
    </w:sdt>
  </w:p>
  <w:p w14:paraId="02C74C29" w14:textId="77777777" w:rsidR="00F64AB6" w:rsidRPr="00F13456" w:rsidRDefault="00F64AB6" w:rsidP="00F13456">
    <w:pPr>
      <w:jc w:val="center"/>
      <w:rPr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8A3DF3"/>
    <w:multiLevelType w:val="hybridMultilevel"/>
    <w:tmpl w:val="9954A9EC"/>
    <w:lvl w:ilvl="0" w:tplc="6E3E9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D6BD9"/>
    <w:multiLevelType w:val="hybridMultilevel"/>
    <w:tmpl w:val="8EE2EA64"/>
    <w:lvl w:ilvl="0" w:tplc="AC1E702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4D06B0"/>
    <w:multiLevelType w:val="hybridMultilevel"/>
    <w:tmpl w:val="3A32DB6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C3E1E"/>
    <w:multiLevelType w:val="hybridMultilevel"/>
    <w:tmpl w:val="A0101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196A39"/>
    <w:multiLevelType w:val="hybridMultilevel"/>
    <w:tmpl w:val="97505F5C"/>
    <w:lvl w:ilvl="0" w:tplc="F578B65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A32F3"/>
    <w:multiLevelType w:val="hybridMultilevel"/>
    <w:tmpl w:val="029A2C18"/>
    <w:lvl w:ilvl="0" w:tplc="F5542A0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96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41CAC"/>
    <w:multiLevelType w:val="hybridMultilevel"/>
    <w:tmpl w:val="575A9570"/>
    <w:lvl w:ilvl="0" w:tplc="5720F2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FA9F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23B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4408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706D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52C9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BE35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F4E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568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32613692">
    <w:abstractNumId w:val="5"/>
  </w:num>
  <w:num w:numId="2" w16cid:durableId="2143499385">
    <w:abstractNumId w:val="2"/>
  </w:num>
  <w:num w:numId="3" w16cid:durableId="1616137513">
    <w:abstractNumId w:val="6"/>
  </w:num>
  <w:num w:numId="4" w16cid:durableId="31464652">
    <w:abstractNumId w:val="3"/>
  </w:num>
  <w:num w:numId="5" w16cid:durableId="90668726">
    <w:abstractNumId w:val="1"/>
  </w:num>
  <w:num w:numId="6" w16cid:durableId="1909343167">
    <w:abstractNumId w:val="0"/>
  </w:num>
  <w:num w:numId="7" w16cid:durableId="18930814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9"/>
  <w:autoHyphenation/>
  <w:hyphenationZone w:val="96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F1B"/>
    <w:rsid w:val="00001905"/>
    <w:rsid w:val="00003B21"/>
    <w:rsid w:val="00003B92"/>
    <w:rsid w:val="000047B0"/>
    <w:rsid w:val="000059D6"/>
    <w:rsid w:val="00010D89"/>
    <w:rsid w:val="00012452"/>
    <w:rsid w:val="00013FEC"/>
    <w:rsid w:val="00021222"/>
    <w:rsid w:val="00023093"/>
    <w:rsid w:val="00023FCB"/>
    <w:rsid w:val="000241E6"/>
    <w:rsid w:val="00026C03"/>
    <w:rsid w:val="00027313"/>
    <w:rsid w:val="00030BAA"/>
    <w:rsid w:val="0003123A"/>
    <w:rsid w:val="000322CE"/>
    <w:rsid w:val="00032FE1"/>
    <w:rsid w:val="000337C2"/>
    <w:rsid w:val="00035126"/>
    <w:rsid w:val="00035C72"/>
    <w:rsid w:val="000424E7"/>
    <w:rsid w:val="00042601"/>
    <w:rsid w:val="0004298E"/>
    <w:rsid w:val="000449D3"/>
    <w:rsid w:val="00044F56"/>
    <w:rsid w:val="00046DBD"/>
    <w:rsid w:val="0004728F"/>
    <w:rsid w:val="0004762B"/>
    <w:rsid w:val="00052535"/>
    <w:rsid w:val="000525CC"/>
    <w:rsid w:val="00054DB8"/>
    <w:rsid w:val="000615FF"/>
    <w:rsid w:val="00061DED"/>
    <w:rsid w:val="0006291A"/>
    <w:rsid w:val="000639A5"/>
    <w:rsid w:val="0006472C"/>
    <w:rsid w:val="0006635D"/>
    <w:rsid w:val="00067C79"/>
    <w:rsid w:val="00067D79"/>
    <w:rsid w:val="000717C4"/>
    <w:rsid w:val="0007190F"/>
    <w:rsid w:val="000729B3"/>
    <w:rsid w:val="000732A8"/>
    <w:rsid w:val="0007669E"/>
    <w:rsid w:val="000779AF"/>
    <w:rsid w:val="00080529"/>
    <w:rsid w:val="00080AAC"/>
    <w:rsid w:val="00082CBF"/>
    <w:rsid w:val="00083A54"/>
    <w:rsid w:val="00091EF0"/>
    <w:rsid w:val="000937C7"/>
    <w:rsid w:val="00093BA1"/>
    <w:rsid w:val="00094CF7"/>
    <w:rsid w:val="000964E7"/>
    <w:rsid w:val="00096695"/>
    <w:rsid w:val="00097315"/>
    <w:rsid w:val="000A3103"/>
    <w:rsid w:val="000A3365"/>
    <w:rsid w:val="000A35D5"/>
    <w:rsid w:val="000A59C3"/>
    <w:rsid w:val="000A729F"/>
    <w:rsid w:val="000B0DF0"/>
    <w:rsid w:val="000B1324"/>
    <w:rsid w:val="000B1903"/>
    <w:rsid w:val="000B2073"/>
    <w:rsid w:val="000B223F"/>
    <w:rsid w:val="000B5492"/>
    <w:rsid w:val="000B709E"/>
    <w:rsid w:val="000C1E3F"/>
    <w:rsid w:val="000C25CD"/>
    <w:rsid w:val="000C2C8C"/>
    <w:rsid w:val="000C486A"/>
    <w:rsid w:val="000C6141"/>
    <w:rsid w:val="000C62BC"/>
    <w:rsid w:val="000C68EE"/>
    <w:rsid w:val="000C7464"/>
    <w:rsid w:val="000D2A97"/>
    <w:rsid w:val="000D4020"/>
    <w:rsid w:val="000D5146"/>
    <w:rsid w:val="000D79DD"/>
    <w:rsid w:val="000D7BBB"/>
    <w:rsid w:val="000E00CF"/>
    <w:rsid w:val="000E044A"/>
    <w:rsid w:val="000E0FFF"/>
    <w:rsid w:val="000E1928"/>
    <w:rsid w:val="000E1FA0"/>
    <w:rsid w:val="000E2004"/>
    <w:rsid w:val="000E2CBC"/>
    <w:rsid w:val="000E6D2E"/>
    <w:rsid w:val="000E70DF"/>
    <w:rsid w:val="000F0096"/>
    <w:rsid w:val="000F57EA"/>
    <w:rsid w:val="000F71BB"/>
    <w:rsid w:val="000F7F91"/>
    <w:rsid w:val="00102C1A"/>
    <w:rsid w:val="00104023"/>
    <w:rsid w:val="001050CC"/>
    <w:rsid w:val="00105408"/>
    <w:rsid w:val="001068E7"/>
    <w:rsid w:val="001142B8"/>
    <w:rsid w:val="00114321"/>
    <w:rsid w:val="00115694"/>
    <w:rsid w:val="00115E57"/>
    <w:rsid w:val="00116229"/>
    <w:rsid w:val="00116C46"/>
    <w:rsid w:val="00123C91"/>
    <w:rsid w:val="0012469A"/>
    <w:rsid w:val="00124AF6"/>
    <w:rsid w:val="00124EEA"/>
    <w:rsid w:val="00125FC3"/>
    <w:rsid w:val="00126FC1"/>
    <w:rsid w:val="00131698"/>
    <w:rsid w:val="001329C1"/>
    <w:rsid w:val="00132D79"/>
    <w:rsid w:val="001354CA"/>
    <w:rsid w:val="00135B2A"/>
    <w:rsid w:val="00137257"/>
    <w:rsid w:val="00137B60"/>
    <w:rsid w:val="001445D3"/>
    <w:rsid w:val="00144AF9"/>
    <w:rsid w:val="00144ED9"/>
    <w:rsid w:val="001450AA"/>
    <w:rsid w:val="00145BF5"/>
    <w:rsid w:val="00146EDE"/>
    <w:rsid w:val="001472D8"/>
    <w:rsid w:val="001511D9"/>
    <w:rsid w:val="00161ECB"/>
    <w:rsid w:val="001638BF"/>
    <w:rsid w:val="00164AB3"/>
    <w:rsid w:val="00164D03"/>
    <w:rsid w:val="0016513E"/>
    <w:rsid w:val="001662F7"/>
    <w:rsid w:val="00166690"/>
    <w:rsid w:val="00166A85"/>
    <w:rsid w:val="00170BD7"/>
    <w:rsid w:val="001722F9"/>
    <w:rsid w:val="001733F4"/>
    <w:rsid w:val="00177012"/>
    <w:rsid w:val="001809A8"/>
    <w:rsid w:val="0018286D"/>
    <w:rsid w:val="00190AAE"/>
    <w:rsid w:val="00192B7E"/>
    <w:rsid w:val="00196BB7"/>
    <w:rsid w:val="001A1258"/>
    <w:rsid w:val="001A1C38"/>
    <w:rsid w:val="001A5073"/>
    <w:rsid w:val="001A5D72"/>
    <w:rsid w:val="001A76E7"/>
    <w:rsid w:val="001B129B"/>
    <w:rsid w:val="001B2F2B"/>
    <w:rsid w:val="001B4094"/>
    <w:rsid w:val="001B570B"/>
    <w:rsid w:val="001C0175"/>
    <w:rsid w:val="001C0577"/>
    <w:rsid w:val="001C21D2"/>
    <w:rsid w:val="001C27DA"/>
    <w:rsid w:val="001C4D8C"/>
    <w:rsid w:val="001C6880"/>
    <w:rsid w:val="001C7C35"/>
    <w:rsid w:val="001C7F91"/>
    <w:rsid w:val="001D1163"/>
    <w:rsid w:val="001D13BC"/>
    <w:rsid w:val="001D1550"/>
    <w:rsid w:val="001D1994"/>
    <w:rsid w:val="001D1AAC"/>
    <w:rsid w:val="001D3CE6"/>
    <w:rsid w:val="001D4016"/>
    <w:rsid w:val="001D7684"/>
    <w:rsid w:val="001D77BC"/>
    <w:rsid w:val="001E1803"/>
    <w:rsid w:val="001E2068"/>
    <w:rsid w:val="001E21D3"/>
    <w:rsid w:val="001E318B"/>
    <w:rsid w:val="001E3B25"/>
    <w:rsid w:val="001E5BB5"/>
    <w:rsid w:val="001F0041"/>
    <w:rsid w:val="001F0609"/>
    <w:rsid w:val="001F1851"/>
    <w:rsid w:val="001F2375"/>
    <w:rsid w:val="001F2A1C"/>
    <w:rsid w:val="001F39DA"/>
    <w:rsid w:val="001F3EC7"/>
    <w:rsid w:val="001F49F8"/>
    <w:rsid w:val="001F539A"/>
    <w:rsid w:val="001F6225"/>
    <w:rsid w:val="001F6504"/>
    <w:rsid w:val="00202A08"/>
    <w:rsid w:val="002043C7"/>
    <w:rsid w:val="00204885"/>
    <w:rsid w:val="00206555"/>
    <w:rsid w:val="00206E59"/>
    <w:rsid w:val="00210D00"/>
    <w:rsid w:val="00215094"/>
    <w:rsid w:val="0021696C"/>
    <w:rsid w:val="00216F6A"/>
    <w:rsid w:val="002204CA"/>
    <w:rsid w:val="002238DE"/>
    <w:rsid w:val="00224384"/>
    <w:rsid w:val="002315AC"/>
    <w:rsid w:val="00231D30"/>
    <w:rsid w:val="00231DAC"/>
    <w:rsid w:val="00236306"/>
    <w:rsid w:val="00237DFD"/>
    <w:rsid w:val="0024189E"/>
    <w:rsid w:val="00242904"/>
    <w:rsid w:val="002440AE"/>
    <w:rsid w:val="0024528C"/>
    <w:rsid w:val="002452D9"/>
    <w:rsid w:val="00245C24"/>
    <w:rsid w:val="00246159"/>
    <w:rsid w:val="00246EFA"/>
    <w:rsid w:val="00247AB3"/>
    <w:rsid w:val="0025050C"/>
    <w:rsid w:val="0025308F"/>
    <w:rsid w:val="0025485E"/>
    <w:rsid w:val="00255FD3"/>
    <w:rsid w:val="00256AF8"/>
    <w:rsid w:val="00261AD4"/>
    <w:rsid w:val="00267622"/>
    <w:rsid w:val="00270029"/>
    <w:rsid w:val="002734C4"/>
    <w:rsid w:val="0027407C"/>
    <w:rsid w:val="0027468A"/>
    <w:rsid w:val="002771D8"/>
    <w:rsid w:val="00277555"/>
    <w:rsid w:val="00282278"/>
    <w:rsid w:val="00283F7D"/>
    <w:rsid w:val="002855C8"/>
    <w:rsid w:val="00285821"/>
    <w:rsid w:val="00286EF6"/>
    <w:rsid w:val="00292E4F"/>
    <w:rsid w:val="002949F9"/>
    <w:rsid w:val="00295133"/>
    <w:rsid w:val="00295776"/>
    <w:rsid w:val="0029774B"/>
    <w:rsid w:val="002A266C"/>
    <w:rsid w:val="002A2740"/>
    <w:rsid w:val="002A4E26"/>
    <w:rsid w:val="002A6868"/>
    <w:rsid w:val="002B113B"/>
    <w:rsid w:val="002B153A"/>
    <w:rsid w:val="002B29E7"/>
    <w:rsid w:val="002B4AA2"/>
    <w:rsid w:val="002C1382"/>
    <w:rsid w:val="002D6D64"/>
    <w:rsid w:val="002D74E8"/>
    <w:rsid w:val="002E0638"/>
    <w:rsid w:val="002E20BD"/>
    <w:rsid w:val="002E3684"/>
    <w:rsid w:val="002E3984"/>
    <w:rsid w:val="002F13A7"/>
    <w:rsid w:val="002F2657"/>
    <w:rsid w:val="002F296D"/>
    <w:rsid w:val="002F3BC6"/>
    <w:rsid w:val="002F5CC5"/>
    <w:rsid w:val="003002FB"/>
    <w:rsid w:val="00300F08"/>
    <w:rsid w:val="00301341"/>
    <w:rsid w:val="00307102"/>
    <w:rsid w:val="00314074"/>
    <w:rsid w:val="0031718F"/>
    <w:rsid w:val="003216CF"/>
    <w:rsid w:val="003222D5"/>
    <w:rsid w:val="00323996"/>
    <w:rsid w:val="0032422E"/>
    <w:rsid w:val="003251AB"/>
    <w:rsid w:val="003277AB"/>
    <w:rsid w:val="003328E0"/>
    <w:rsid w:val="0033379A"/>
    <w:rsid w:val="00341335"/>
    <w:rsid w:val="003444C7"/>
    <w:rsid w:val="00345AC7"/>
    <w:rsid w:val="00346B7E"/>
    <w:rsid w:val="003515DC"/>
    <w:rsid w:val="00351A91"/>
    <w:rsid w:val="00352456"/>
    <w:rsid w:val="0035396A"/>
    <w:rsid w:val="0035513D"/>
    <w:rsid w:val="00355519"/>
    <w:rsid w:val="00356C24"/>
    <w:rsid w:val="00356EB2"/>
    <w:rsid w:val="00362A43"/>
    <w:rsid w:val="00362CBB"/>
    <w:rsid w:val="00365B52"/>
    <w:rsid w:val="00366FC2"/>
    <w:rsid w:val="0037186C"/>
    <w:rsid w:val="003726C4"/>
    <w:rsid w:val="00372EA5"/>
    <w:rsid w:val="003747F8"/>
    <w:rsid w:val="00375E93"/>
    <w:rsid w:val="0038135D"/>
    <w:rsid w:val="00382DC6"/>
    <w:rsid w:val="00390712"/>
    <w:rsid w:val="00392638"/>
    <w:rsid w:val="00392B9B"/>
    <w:rsid w:val="003978A5"/>
    <w:rsid w:val="00397AC6"/>
    <w:rsid w:val="003A06C1"/>
    <w:rsid w:val="003A354C"/>
    <w:rsid w:val="003A48A0"/>
    <w:rsid w:val="003A5289"/>
    <w:rsid w:val="003A5B1A"/>
    <w:rsid w:val="003B1186"/>
    <w:rsid w:val="003B130C"/>
    <w:rsid w:val="003B13F9"/>
    <w:rsid w:val="003B1675"/>
    <w:rsid w:val="003B2EAB"/>
    <w:rsid w:val="003B54B6"/>
    <w:rsid w:val="003C0F1B"/>
    <w:rsid w:val="003C1275"/>
    <w:rsid w:val="003C256E"/>
    <w:rsid w:val="003C3518"/>
    <w:rsid w:val="003C473A"/>
    <w:rsid w:val="003D28B7"/>
    <w:rsid w:val="003D3106"/>
    <w:rsid w:val="003D34EB"/>
    <w:rsid w:val="003D51BC"/>
    <w:rsid w:val="003D5E18"/>
    <w:rsid w:val="003E1B2A"/>
    <w:rsid w:val="003E1CDB"/>
    <w:rsid w:val="003E680C"/>
    <w:rsid w:val="003E720A"/>
    <w:rsid w:val="003E7D1E"/>
    <w:rsid w:val="003F03B3"/>
    <w:rsid w:val="003F0A80"/>
    <w:rsid w:val="003F0D10"/>
    <w:rsid w:val="003F6514"/>
    <w:rsid w:val="004015CB"/>
    <w:rsid w:val="00401A30"/>
    <w:rsid w:val="00402692"/>
    <w:rsid w:val="004034B9"/>
    <w:rsid w:val="00404188"/>
    <w:rsid w:val="004068DB"/>
    <w:rsid w:val="00407549"/>
    <w:rsid w:val="0041007D"/>
    <w:rsid w:val="00410181"/>
    <w:rsid w:val="0041198D"/>
    <w:rsid w:val="00411C2D"/>
    <w:rsid w:val="0041203A"/>
    <w:rsid w:val="004160F6"/>
    <w:rsid w:val="004172AA"/>
    <w:rsid w:val="00417FC6"/>
    <w:rsid w:val="004204B2"/>
    <w:rsid w:val="00420731"/>
    <w:rsid w:val="00427054"/>
    <w:rsid w:val="00430039"/>
    <w:rsid w:val="00432ED0"/>
    <w:rsid w:val="0043374D"/>
    <w:rsid w:val="00434222"/>
    <w:rsid w:val="0043437B"/>
    <w:rsid w:val="00435C19"/>
    <w:rsid w:val="00441F19"/>
    <w:rsid w:val="00443395"/>
    <w:rsid w:val="00443BC4"/>
    <w:rsid w:val="004464B8"/>
    <w:rsid w:val="00447796"/>
    <w:rsid w:val="00447F2F"/>
    <w:rsid w:val="00450530"/>
    <w:rsid w:val="004523E7"/>
    <w:rsid w:val="00455FEB"/>
    <w:rsid w:val="00456003"/>
    <w:rsid w:val="00456613"/>
    <w:rsid w:val="00456B7A"/>
    <w:rsid w:val="00460640"/>
    <w:rsid w:val="00461514"/>
    <w:rsid w:val="0046197A"/>
    <w:rsid w:val="004623F0"/>
    <w:rsid w:val="00462D4E"/>
    <w:rsid w:val="00463213"/>
    <w:rsid w:val="0046601A"/>
    <w:rsid w:val="00475685"/>
    <w:rsid w:val="004833ED"/>
    <w:rsid w:val="00483BFE"/>
    <w:rsid w:val="00487F1C"/>
    <w:rsid w:val="00490266"/>
    <w:rsid w:val="00492C6B"/>
    <w:rsid w:val="00492CFF"/>
    <w:rsid w:val="00494F94"/>
    <w:rsid w:val="004957AD"/>
    <w:rsid w:val="004A0EC2"/>
    <w:rsid w:val="004A1EDF"/>
    <w:rsid w:val="004B0554"/>
    <w:rsid w:val="004B2FC9"/>
    <w:rsid w:val="004B4075"/>
    <w:rsid w:val="004C0710"/>
    <w:rsid w:val="004C344C"/>
    <w:rsid w:val="004C41BD"/>
    <w:rsid w:val="004C5314"/>
    <w:rsid w:val="004C5A0C"/>
    <w:rsid w:val="004C5C11"/>
    <w:rsid w:val="004C5C8F"/>
    <w:rsid w:val="004C672F"/>
    <w:rsid w:val="004C75E6"/>
    <w:rsid w:val="004C76F0"/>
    <w:rsid w:val="004D083F"/>
    <w:rsid w:val="004D0C6B"/>
    <w:rsid w:val="004D1CE1"/>
    <w:rsid w:val="004D1CE2"/>
    <w:rsid w:val="004D25C3"/>
    <w:rsid w:val="004D2B66"/>
    <w:rsid w:val="004D4090"/>
    <w:rsid w:val="004D4690"/>
    <w:rsid w:val="004D48F8"/>
    <w:rsid w:val="004D4EBE"/>
    <w:rsid w:val="004D601B"/>
    <w:rsid w:val="004E076F"/>
    <w:rsid w:val="004E1B9B"/>
    <w:rsid w:val="004E7D9F"/>
    <w:rsid w:val="004F2BBB"/>
    <w:rsid w:val="0050023E"/>
    <w:rsid w:val="00500552"/>
    <w:rsid w:val="00504E28"/>
    <w:rsid w:val="005061CF"/>
    <w:rsid w:val="0050641E"/>
    <w:rsid w:val="00510725"/>
    <w:rsid w:val="00510ACA"/>
    <w:rsid w:val="00510C4E"/>
    <w:rsid w:val="00510DDB"/>
    <w:rsid w:val="00510E13"/>
    <w:rsid w:val="00511275"/>
    <w:rsid w:val="00512294"/>
    <w:rsid w:val="00512DD7"/>
    <w:rsid w:val="005144C4"/>
    <w:rsid w:val="005146FD"/>
    <w:rsid w:val="005168CE"/>
    <w:rsid w:val="00521802"/>
    <w:rsid w:val="00530614"/>
    <w:rsid w:val="005319F2"/>
    <w:rsid w:val="0053312B"/>
    <w:rsid w:val="0054133B"/>
    <w:rsid w:val="005420DB"/>
    <w:rsid w:val="00545E53"/>
    <w:rsid w:val="00546202"/>
    <w:rsid w:val="00546B84"/>
    <w:rsid w:val="00547C47"/>
    <w:rsid w:val="00550D23"/>
    <w:rsid w:val="00552CEA"/>
    <w:rsid w:val="00560B05"/>
    <w:rsid w:val="00562E0B"/>
    <w:rsid w:val="00565D56"/>
    <w:rsid w:val="005708D3"/>
    <w:rsid w:val="00570AC0"/>
    <w:rsid w:val="00570C77"/>
    <w:rsid w:val="00572A54"/>
    <w:rsid w:val="0057333F"/>
    <w:rsid w:val="00573B47"/>
    <w:rsid w:val="00573CBB"/>
    <w:rsid w:val="00574C55"/>
    <w:rsid w:val="00574DBB"/>
    <w:rsid w:val="005759DF"/>
    <w:rsid w:val="005760FE"/>
    <w:rsid w:val="00577531"/>
    <w:rsid w:val="00581118"/>
    <w:rsid w:val="00581189"/>
    <w:rsid w:val="00581DA6"/>
    <w:rsid w:val="00583203"/>
    <w:rsid w:val="00585B14"/>
    <w:rsid w:val="00592CED"/>
    <w:rsid w:val="00592DBF"/>
    <w:rsid w:val="00593457"/>
    <w:rsid w:val="00594480"/>
    <w:rsid w:val="00596181"/>
    <w:rsid w:val="005A002E"/>
    <w:rsid w:val="005A02B2"/>
    <w:rsid w:val="005A2294"/>
    <w:rsid w:val="005A2FF8"/>
    <w:rsid w:val="005A4F06"/>
    <w:rsid w:val="005B182F"/>
    <w:rsid w:val="005B341D"/>
    <w:rsid w:val="005B544E"/>
    <w:rsid w:val="005B667F"/>
    <w:rsid w:val="005C200A"/>
    <w:rsid w:val="005C207B"/>
    <w:rsid w:val="005C30FE"/>
    <w:rsid w:val="005C3AA3"/>
    <w:rsid w:val="005D0049"/>
    <w:rsid w:val="005D2118"/>
    <w:rsid w:val="005D4225"/>
    <w:rsid w:val="005D5374"/>
    <w:rsid w:val="005D5EB4"/>
    <w:rsid w:val="005D7022"/>
    <w:rsid w:val="005E2FF1"/>
    <w:rsid w:val="005E4E00"/>
    <w:rsid w:val="005E5C2D"/>
    <w:rsid w:val="005E7CE6"/>
    <w:rsid w:val="005F129C"/>
    <w:rsid w:val="005F15F4"/>
    <w:rsid w:val="005F1A67"/>
    <w:rsid w:val="005F5820"/>
    <w:rsid w:val="005F6A75"/>
    <w:rsid w:val="005F6C32"/>
    <w:rsid w:val="00600379"/>
    <w:rsid w:val="0060054C"/>
    <w:rsid w:val="0060066F"/>
    <w:rsid w:val="0060243D"/>
    <w:rsid w:val="00603928"/>
    <w:rsid w:val="00607EB8"/>
    <w:rsid w:val="00612FC8"/>
    <w:rsid w:val="0061403D"/>
    <w:rsid w:val="0061474E"/>
    <w:rsid w:val="00615A46"/>
    <w:rsid w:val="00617BCF"/>
    <w:rsid w:val="00622AEB"/>
    <w:rsid w:val="00623580"/>
    <w:rsid w:val="00626030"/>
    <w:rsid w:val="00627CB2"/>
    <w:rsid w:val="0063026E"/>
    <w:rsid w:val="00631C12"/>
    <w:rsid w:val="00631DD8"/>
    <w:rsid w:val="00634E9F"/>
    <w:rsid w:val="00636E81"/>
    <w:rsid w:val="00637548"/>
    <w:rsid w:val="00641CC4"/>
    <w:rsid w:val="006456F6"/>
    <w:rsid w:val="00650EAA"/>
    <w:rsid w:val="006514F0"/>
    <w:rsid w:val="00654BEF"/>
    <w:rsid w:val="006550C8"/>
    <w:rsid w:val="0066182D"/>
    <w:rsid w:val="0066411A"/>
    <w:rsid w:val="006642A3"/>
    <w:rsid w:val="00664DDC"/>
    <w:rsid w:val="006679BE"/>
    <w:rsid w:val="00672C6C"/>
    <w:rsid w:val="0067594A"/>
    <w:rsid w:val="00675965"/>
    <w:rsid w:val="00676163"/>
    <w:rsid w:val="00676F8C"/>
    <w:rsid w:val="00681B19"/>
    <w:rsid w:val="00682432"/>
    <w:rsid w:val="006922B2"/>
    <w:rsid w:val="0069784B"/>
    <w:rsid w:val="006A3045"/>
    <w:rsid w:val="006A3B19"/>
    <w:rsid w:val="006A3D38"/>
    <w:rsid w:val="006A4651"/>
    <w:rsid w:val="006B45C4"/>
    <w:rsid w:val="006B51F2"/>
    <w:rsid w:val="006B6EB5"/>
    <w:rsid w:val="006C0799"/>
    <w:rsid w:val="006C0F3F"/>
    <w:rsid w:val="006C4B7E"/>
    <w:rsid w:val="006C5371"/>
    <w:rsid w:val="006C7259"/>
    <w:rsid w:val="006D00C5"/>
    <w:rsid w:val="006D1709"/>
    <w:rsid w:val="006D19EE"/>
    <w:rsid w:val="006D2A8D"/>
    <w:rsid w:val="006D2F5D"/>
    <w:rsid w:val="006D41A8"/>
    <w:rsid w:val="006D51F6"/>
    <w:rsid w:val="006D6BD7"/>
    <w:rsid w:val="006D76D1"/>
    <w:rsid w:val="006E00DE"/>
    <w:rsid w:val="006E0319"/>
    <w:rsid w:val="006E0CBC"/>
    <w:rsid w:val="006E37E4"/>
    <w:rsid w:val="006E4466"/>
    <w:rsid w:val="006E4E6A"/>
    <w:rsid w:val="006E59FC"/>
    <w:rsid w:val="006E6099"/>
    <w:rsid w:val="006E7207"/>
    <w:rsid w:val="006E7ADF"/>
    <w:rsid w:val="006F072A"/>
    <w:rsid w:val="006F24AD"/>
    <w:rsid w:val="006F27BE"/>
    <w:rsid w:val="006F2EA9"/>
    <w:rsid w:val="006F490F"/>
    <w:rsid w:val="006F6A04"/>
    <w:rsid w:val="007041F6"/>
    <w:rsid w:val="007064D1"/>
    <w:rsid w:val="00706A55"/>
    <w:rsid w:val="00707AB0"/>
    <w:rsid w:val="00710847"/>
    <w:rsid w:val="007110C1"/>
    <w:rsid w:val="0071178A"/>
    <w:rsid w:val="0071366D"/>
    <w:rsid w:val="00713EE1"/>
    <w:rsid w:val="00714545"/>
    <w:rsid w:val="00716EFA"/>
    <w:rsid w:val="007239E3"/>
    <w:rsid w:val="007254D1"/>
    <w:rsid w:val="00727E18"/>
    <w:rsid w:val="00732B5C"/>
    <w:rsid w:val="00732CB2"/>
    <w:rsid w:val="0073654B"/>
    <w:rsid w:val="007439F5"/>
    <w:rsid w:val="00751022"/>
    <w:rsid w:val="007523F7"/>
    <w:rsid w:val="00752ECC"/>
    <w:rsid w:val="00756BA5"/>
    <w:rsid w:val="00756E24"/>
    <w:rsid w:val="00757F17"/>
    <w:rsid w:val="0076345F"/>
    <w:rsid w:val="0076552B"/>
    <w:rsid w:val="00770A57"/>
    <w:rsid w:val="007711AA"/>
    <w:rsid w:val="00772A35"/>
    <w:rsid w:val="00774756"/>
    <w:rsid w:val="00774C87"/>
    <w:rsid w:val="00775D16"/>
    <w:rsid w:val="007809D9"/>
    <w:rsid w:val="00780DD8"/>
    <w:rsid w:val="007830B7"/>
    <w:rsid w:val="00783550"/>
    <w:rsid w:val="00785005"/>
    <w:rsid w:val="00785EB0"/>
    <w:rsid w:val="0078615C"/>
    <w:rsid w:val="00787652"/>
    <w:rsid w:val="00791FA6"/>
    <w:rsid w:val="00797EC8"/>
    <w:rsid w:val="007A06DB"/>
    <w:rsid w:val="007B0538"/>
    <w:rsid w:val="007B15B3"/>
    <w:rsid w:val="007B3754"/>
    <w:rsid w:val="007B763D"/>
    <w:rsid w:val="007C05E9"/>
    <w:rsid w:val="007C2136"/>
    <w:rsid w:val="007C2996"/>
    <w:rsid w:val="007C2CB7"/>
    <w:rsid w:val="007C2FE3"/>
    <w:rsid w:val="007C32FB"/>
    <w:rsid w:val="007C51F6"/>
    <w:rsid w:val="007C5854"/>
    <w:rsid w:val="007C7218"/>
    <w:rsid w:val="007C7500"/>
    <w:rsid w:val="007D093F"/>
    <w:rsid w:val="007D1628"/>
    <w:rsid w:val="007E0635"/>
    <w:rsid w:val="007E100B"/>
    <w:rsid w:val="007E1D9E"/>
    <w:rsid w:val="007E2F83"/>
    <w:rsid w:val="007E4A4A"/>
    <w:rsid w:val="007E766A"/>
    <w:rsid w:val="007F4439"/>
    <w:rsid w:val="007F4899"/>
    <w:rsid w:val="007F58B5"/>
    <w:rsid w:val="007F5FDE"/>
    <w:rsid w:val="00802905"/>
    <w:rsid w:val="00804D26"/>
    <w:rsid w:val="008060AD"/>
    <w:rsid w:val="00807019"/>
    <w:rsid w:val="008070A1"/>
    <w:rsid w:val="0080716B"/>
    <w:rsid w:val="00812E45"/>
    <w:rsid w:val="00814C4B"/>
    <w:rsid w:val="0081537F"/>
    <w:rsid w:val="008174EA"/>
    <w:rsid w:val="00823317"/>
    <w:rsid w:val="0082437C"/>
    <w:rsid w:val="00825A89"/>
    <w:rsid w:val="00827CE4"/>
    <w:rsid w:val="00830CA6"/>
    <w:rsid w:val="0083298A"/>
    <w:rsid w:val="00832EA8"/>
    <w:rsid w:val="008332E6"/>
    <w:rsid w:val="00835586"/>
    <w:rsid w:val="00835931"/>
    <w:rsid w:val="0083653D"/>
    <w:rsid w:val="00841FFC"/>
    <w:rsid w:val="00845809"/>
    <w:rsid w:val="00845EB6"/>
    <w:rsid w:val="008461CA"/>
    <w:rsid w:val="00852550"/>
    <w:rsid w:val="00852573"/>
    <w:rsid w:val="00852F8E"/>
    <w:rsid w:val="008530BF"/>
    <w:rsid w:val="008535EB"/>
    <w:rsid w:val="008575A7"/>
    <w:rsid w:val="0086016F"/>
    <w:rsid w:val="00863781"/>
    <w:rsid w:val="008651EF"/>
    <w:rsid w:val="00865F16"/>
    <w:rsid w:val="0086706F"/>
    <w:rsid w:val="00871232"/>
    <w:rsid w:val="008803A6"/>
    <w:rsid w:val="008838A7"/>
    <w:rsid w:val="00884493"/>
    <w:rsid w:val="008856EF"/>
    <w:rsid w:val="0089000B"/>
    <w:rsid w:val="008902AD"/>
    <w:rsid w:val="00892E2F"/>
    <w:rsid w:val="00892FF9"/>
    <w:rsid w:val="00894BDB"/>
    <w:rsid w:val="00896575"/>
    <w:rsid w:val="008A03EA"/>
    <w:rsid w:val="008A2D8E"/>
    <w:rsid w:val="008A3902"/>
    <w:rsid w:val="008A4116"/>
    <w:rsid w:val="008A48E6"/>
    <w:rsid w:val="008A51D9"/>
    <w:rsid w:val="008A6AE4"/>
    <w:rsid w:val="008A7300"/>
    <w:rsid w:val="008A7ECB"/>
    <w:rsid w:val="008B042E"/>
    <w:rsid w:val="008B2575"/>
    <w:rsid w:val="008B4028"/>
    <w:rsid w:val="008B4A8A"/>
    <w:rsid w:val="008C1A53"/>
    <w:rsid w:val="008C1CCE"/>
    <w:rsid w:val="008C709A"/>
    <w:rsid w:val="008C782E"/>
    <w:rsid w:val="008C7BD4"/>
    <w:rsid w:val="008C7EC7"/>
    <w:rsid w:val="008D217B"/>
    <w:rsid w:val="008D2F4E"/>
    <w:rsid w:val="008D59B2"/>
    <w:rsid w:val="008E3C9D"/>
    <w:rsid w:val="008E4330"/>
    <w:rsid w:val="008E5EA0"/>
    <w:rsid w:val="008E6FB1"/>
    <w:rsid w:val="008F1F53"/>
    <w:rsid w:val="008F2C19"/>
    <w:rsid w:val="009003ED"/>
    <w:rsid w:val="00900AE0"/>
    <w:rsid w:val="0090297D"/>
    <w:rsid w:val="00906A6B"/>
    <w:rsid w:val="00907E96"/>
    <w:rsid w:val="00914125"/>
    <w:rsid w:val="009225D4"/>
    <w:rsid w:val="00925188"/>
    <w:rsid w:val="009269CC"/>
    <w:rsid w:val="009309AF"/>
    <w:rsid w:val="00930CFC"/>
    <w:rsid w:val="00932DF4"/>
    <w:rsid w:val="00932FDB"/>
    <w:rsid w:val="00933118"/>
    <w:rsid w:val="00935FA5"/>
    <w:rsid w:val="0093622A"/>
    <w:rsid w:val="00937FF2"/>
    <w:rsid w:val="0094019C"/>
    <w:rsid w:val="0094081C"/>
    <w:rsid w:val="00940E8C"/>
    <w:rsid w:val="0094186C"/>
    <w:rsid w:val="00941B97"/>
    <w:rsid w:val="00944AEA"/>
    <w:rsid w:val="009479C6"/>
    <w:rsid w:val="00952EFE"/>
    <w:rsid w:val="00955625"/>
    <w:rsid w:val="00957007"/>
    <w:rsid w:val="009574CC"/>
    <w:rsid w:val="0095750A"/>
    <w:rsid w:val="00960767"/>
    <w:rsid w:val="009622C7"/>
    <w:rsid w:val="0096525F"/>
    <w:rsid w:val="00967354"/>
    <w:rsid w:val="009705DF"/>
    <w:rsid w:val="00970C61"/>
    <w:rsid w:val="009759B4"/>
    <w:rsid w:val="00976C4E"/>
    <w:rsid w:val="00976EA5"/>
    <w:rsid w:val="00980007"/>
    <w:rsid w:val="00981597"/>
    <w:rsid w:val="00981A5F"/>
    <w:rsid w:val="00982D9D"/>
    <w:rsid w:val="00983A42"/>
    <w:rsid w:val="00983E66"/>
    <w:rsid w:val="00985A48"/>
    <w:rsid w:val="00986009"/>
    <w:rsid w:val="00992CBB"/>
    <w:rsid w:val="009930ED"/>
    <w:rsid w:val="009A03D8"/>
    <w:rsid w:val="009A1212"/>
    <w:rsid w:val="009A61B8"/>
    <w:rsid w:val="009B0067"/>
    <w:rsid w:val="009B0CB7"/>
    <w:rsid w:val="009B2BF4"/>
    <w:rsid w:val="009B3EB3"/>
    <w:rsid w:val="009B4122"/>
    <w:rsid w:val="009B4F3C"/>
    <w:rsid w:val="009B7B90"/>
    <w:rsid w:val="009C0EBC"/>
    <w:rsid w:val="009C2337"/>
    <w:rsid w:val="009C4FCF"/>
    <w:rsid w:val="009C57CD"/>
    <w:rsid w:val="009C5C7A"/>
    <w:rsid w:val="009D0CBC"/>
    <w:rsid w:val="009D1383"/>
    <w:rsid w:val="009D1770"/>
    <w:rsid w:val="009D21BD"/>
    <w:rsid w:val="009D3352"/>
    <w:rsid w:val="009D3736"/>
    <w:rsid w:val="009D3AA0"/>
    <w:rsid w:val="009E35E8"/>
    <w:rsid w:val="009E471D"/>
    <w:rsid w:val="009E5EEC"/>
    <w:rsid w:val="009F4FD4"/>
    <w:rsid w:val="009F5A17"/>
    <w:rsid w:val="009F5E5E"/>
    <w:rsid w:val="009F62AC"/>
    <w:rsid w:val="00A00136"/>
    <w:rsid w:val="00A01EF4"/>
    <w:rsid w:val="00A0567C"/>
    <w:rsid w:val="00A107B0"/>
    <w:rsid w:val="00A164DE"/>
    <w:rsid w:val="00A21294"/>
    <w:rsid w:val="00A24002"/>
    <w:rsid w:val="00A2486D"/>
    <w:rsid w:val="00A307C1"/>
    <w:rsid w:val="00A319CC"/>
    <w:rsid w:val="00A32544"/>
    <w:rsid w:val="00A34D8D"/>
    <w:rsid w:val="00A3553D"/>
    <w:rsid w:val="00A3700A"/>
    <w:rsid w:val="00A400C9"/>
    <w:rsid w:val="00A41063"/>
    <w:rsid w:val="00A44306"/>
    <w:rsid w:val="00A447DD"/>
    <w:rsid w:val="00A46B17"/>
    <w:rsid w:val="00A5048B"/>
    <w:rsid w:val="00A52E47"/>
    <w:rsid w:val="00A56FC7"/>
    <w:rsid w:val="00A61202"/>
    <w:rsid w:val="00A61CE3"/>
    <w:rsid w:val="00A6319C"/>
    <w:rsid w:val="00A633CD"/>
    <w:rsid w:val="00A6724E"/>
    <w:rsid w:val="00A67455"/>
    <w:rsid w:val="00A6793C"/>
    <w:rsid w:val="00A736D8"/>
    <w:rsid w:val="00A73F08"/>
    <w:rsid w:val="00A74032"/>
    <w:rsid w:val="00A86CC5"/>
    <w:rsid w:val="00A903E1"/>
    <w:rsid w:val="00A90EB7"/>
    <w:rsid w:val="00A94813"/>
    <w:rsid w:val="00A950BD"/>
    <w:rsid w:val="00A97D02"/>
    <w:rsid w:val="00AA0085"/>
    <w:rsid w:val="00AA2499"/>
    <w:rsid w:val="00AA5AB9"/>
    <w:rsid w:val="00AA68A3"/>
    <w:rsid w:val="00AA6C1C"/>
    <w:rsid w:val="00AA7A69"/>
    <w:rsid w:val="00AB20E6"/>
    <w:rsid w:val="00AB2388"/>
    <w:rsid w:val="00AB26AB"/>
    <w:rsid w:val="00AB2AC5"/>
    <w:rsid w:val="00AC0200"/>
    <w:rsid w:val="00AC09F3"/>
    <w:rsid w:val="00AC1A45"/>
    <w:rsid w:val="00AC2E9E"/>
    <w:rsid w:val="00AC3802"/>
    <w:rsid w:val="00AC40D6"/>
    <w:rsid w:val="00AD0D93"/>
    <w:rsid w:val="00AD612B"/>
    <w:rsid w:val="00AD6DD9"/>
    <w:rsid w:val="00AE04D9"/>
    <w:rsid w:val="00AE502B"/>
    <w:rsid w:val="00AE7B18"/>
    <w:rsid w:val="00AE7E59"/>
    <w:rsid w:val="00AF45E7"/>
    <w:rsid w:val="00AF462E"/>
    <w:rsid w:val="00AF572B"/>
    <w:rsid w:val="00AF63FC"/>
    <w:rsid w:val="00AF6C02"/>
    <w:rsid w:val="00B008EF"/>
    <w:rsid w:val="00B01824"/>
    <w:rsid w:val="00B03494"/>
    <w:rsid w:val="00B04B4B"/>
    <w:rsid w:val="00B11826"/>
    <w:rsid w:val="00B12E15"/>
    <w:rsid w:val="00B14767"/>
    <w:rsid w:val="00B15799"/>
    <w:rsid w:val="00B214C7"/>
    <w:rsid w:val="00B21914"/>
    <w:rsid w:val="00B22214"/>
    <w:rsid w:val="00B233F4"/>
    <w:rsid w:val="00B23D84"/>
    <w:rsid w:val="00B2451C"/>
    <w:rsid w:val="00B40E5B"/>
    <w:rsid w:val="00B40F6E"/>
    <w:rsid w:val="00B433C7"/>
    <w:rsid w:val="00B43B4A"/>
    <w:rsid w:val="00B44E35"/>
    <w:rsid w:val="00B5042D"/>
    <w:rsid w:val="00B52BAC"/>
    <w:rsid w:val="00B577D5"/>
    <w:rsid w:val="00B6046A"/>
    <w:rsid w:val="00B60698"/>
    <w:rsid w:val="00B634B3"/>
    <w:rsid w:val="00B64863"/>
    <w:rsid w:val="00B650A0"/>
    <w:rsid w:val="00B70EDC"/>
    <w:rsid w:val="00B71943"/>
    <w:rsid w:val="00B71EB3"/>
    <w:rsid w:val="00B74247"/>
    <w:rsid w:val="00B75205"/>
    <w:rsid w:val="00B76068"/>
    <w:rsid w:val="00B8334B"/>
    <w:rsid w:val="00B85076"/>
    <w:rsid w:val="00B865C7"/>
    <w:rsid w:val="00B8680B"/>
    <w:rsid w:val="00B878D7"/>
    <w:rsid w:val="00B87FDF"/>
    <w:rsid w:val="00B9294E"/>
    <w:rsid w:val="00B92A27"/>
    <w:rsid w:val="00B9445D"/>
    <w:rsid w:val="00B9677B"/>
    <w:rsid w:val="00B96920"/>
    <w:rsid w:val="00B96C5D"/>
    <w:rsid w:val="00B97586"/>
    <w:rsid w:val="00BA0145"/>
    <w:rsid w:val="00BA3E94"/>
    <w:rsid w:val="00BA4F89"/>
    <w:rsid w:val="00BB02A4"/>
    <w:rsid w:val="00BB2B3B"/>
    <w:rsid w:val="00BB3813"/>
    <w:rsid w:val="00BB5207"/>
    <w:rsid w:val="00BB5344"/>
    <w:rsid w:val="00BB593D"/>
    <w:rsid w:val="00BB64B7"/>
    <w:rsid w:val="00BC1CD5"/>
    <w:rsid w:val="00BD34DC"/>
    <w:rsid w:val="00BD41F5"/>
    <w:rsid w:val="00BD4E0C"/>
    <w:rsid w:val="00BD6881"/>
    <w:rsid w:val="00BD6A29"/>
    <w:rsid w:val="00BD70C2"/>
    <w:rsid w:val="00BE203E"/>
    <w:rsid w:val="00BE4B91"/>
    <w:rsid w:val="00BE61C5"/>
    <w:rsid w:val="00BF1B0F"/>
    <w:rsid w:val="00BF2E2F"/>
    <w:rsid w:val="00BF64AE"/>
    <w:rsid w:val="00C01E77"/>
    <w:rsid w:val="00C02849"/>
    <w:rsid w:val="00C12134"/>
    <w:rsid w:val="00C133AF"/>
    <w:rsid w:val="00C16669"/>
    <w:rsid w:val="00C16FE0"/>
    <w:rsid w:val="00C20EBD"/>
    <w:rsid w:val="00C21FD3"/>
    <w:rsid w:val="00C224E2"/>
    <w:rsid w:val="00C2632C"/>
    <w:rsid w:val="00C27251"/>
    <w:rsid w:val="00C27B65"/>
    <w:rsid w:val="00C305B1"/>
    <w:rsid w:val="00C32A0F"/>
    <w:rsid w:val="00C34F48"/>
    <w:rsid w:val="00C36B79"/>
    <w:rsid w:val="00C378F4"/>
    <w:rsid w:val="00C40E5F"/>
    <w:rsid w:val="00C42B66"/>
    <w:rsid w:val="00C43187"/>
    <w:rsid w:val="00C43D5C"/>
    <w:rsid w:val="00C465F0"/>
    <w:rsid w:val="00C47357"/>
    <w:rsid w:val="00C47B59"/>
    <w:rsid w:val="00C51BDF"/>
    <w:rsid w:val="00C52ECB"/>
    <w:rsid w:val="00C55D12"/>
    <w:rsid w:val="00C56389"/>
    <w:rsid w:val="00C56FCB"/>
    <w:rsid w:val="00C60174"/>
    <w:rsid w:val="00C64043"/>
    <w:rsid w:val="00C667DC"/>
    <w:rsid w:val="00C66B97"/>
    <w:rsid w:val="00C67803"/>
    <w:rsid w:val="00C70F87"/>
    <w:rsid w:val="00C723CC"/>
    <w:rsid w:val="00C73E79"/>
    <w:rsid w:val="00C73EC2"/>
    <w:rsid w:val="00C832F0"/>
    <w:rsid w:val="00C83890"/>
    <w:rsid w:val="00C83ECA"/>
    <w:rsid w:val="00C85F1B"/>
    <w:rsid w:val="00C868B0"/>
    <w:rsid w:val="00C87724"/>
    <w:rsid w:val="00C87CCB"/>
    <w:rsid w:val="00C92602"/>
    <w:rsid w:val="00C95AAD"/>
    <w:rsid w:val="00CA06E3"/>
    <w:rsid w:val="00CA2A88"/>
    <w:rsid w:val="00CA647C"/>
    <w:rsid w:val="00CA6494"/>
    <w:rsid w:val="00CA6C68"/>
    <w:rsid w:val="00CA7768"/>
    <w:rsid w:val="00CB54FC"/>
    <w:rsid w:val="00CC10A3"/>
    <w:rsid w:val="00CC13E2"/>
    <w:rsid w:val="00CC3BA6"/>
    <w:rsid w:val="00CC5281"/>
    <w:rsid w:val="00CC5DA1"/>
    <w:rsid w:val="00CC7D13"/>
    <w:rsid w:val="00CD0F02"/>
    <w:rsid w:val="00CD3090"/>
    <w:rsid w:val="00CE09FD"/>
    <w:rsid w:val="00CE0F56"/>
    <w:rsid w:val="00CE2D8C"/>
    <w:rsid w:val="00CE4764"/>
    <w:rsid w:val="00CE4FBC"/>
    <w:rsid w:val="00CE702C"/>
    <w:rsid w:val="00CF2808"/>
    <w:rsid w:val="00CF3F9D"/>
    <w:rsid w:val="00CF4274"/>
    <w:rsid w:val="00CF4347"/>
    <w:rsid w:val="00CF6786"/>
    <w:rsid w:val="00D00014"/>
    <w:rsid w:val="00D02BE6"/>
    <w:rsid w:val="00D03410"/>
    <w:rsid w:val="00D040D3"/>
    <w:rsid w:val="00D046B5"/>
    <w:rsid w:val="00D0562E"/>
    <w:rsid w:val="00D06A88"/>
    <w:rsid w:val="00D1207D"/>
    <w:rsid w:val="00D12359"/>
    <w:rsid w:val="00D15CEC"/>
    <w:rsid w:val="00D15DB1"/>
    <w:rsid w:val="00D16E9E"/>
    <w:rsid w:val="00D2155C"/>
    <w:rsid w:val="00D23CFC"/>
    <w:rsid w:val="00D240F7"/>
    <w:rsid w:val="00D249F1"/>
    <w:rsid w:val="00D25DD4"/>
    <w:rsid w:val="00D25FC2"/>
    <w:rsid w:val="00D274E6"/>
    <w:rsid w:val="00D3172C"/>
    <w:rsid w:val="00D31C0A"/>
    <w:rsid w:val="00D31D7C"/>
    <w:rsid w:val="00D31E61"/>
    <w:rsid w:val="00D33BF0"/>
    <w:rsid w:val="00D43B01"/>
    <w:rsid w:val="00D45D70"/>
    <w:rsid w:val="00D46D49"/>
    <w:rsid w:val="00D50E98"/>
    <w:rsid w:val="00D514DC"/>
    <w:rsid w:val="00D51827"/>
    <w:rsid w:val="00D51E10"/>
    <w:rsid w:val="00D52124"/>
    <w:rsid w:val="00D5312E"/>
    <w:rsid w:val="00D533F0"/>
    <w:rsid w:val="00D575AF"/>
    <w:rsid w:val="00D57ADB"/>
    <w:rsid w:val="00D6001F"/>
    <w:rsid w:val="00D62132"/>
    <w:rsid w:val="00D64045"/>
    <w:rsid w:val="00D6534A"/>
    <w:rsid w:val="00D66ABB"/>
    <w:rsid w:val="00D7122E"/>
    <w:rsid w:val="00D74C64"/>
    <w:rsid w:val="00D75C6D"/>
    <w:rsid w:val="00D76078"/>
    <w:rsid w:val="00D76557"/>
    <w:rsid w:val="00D771F9"/>
    <w:rsid w:val="00D82AC9"/>
    <w:rsid w:val="00D85BC8"/>
    <w:rsid w:val="00D862F5"/>
    <w:rsid w:val="00D90B51"/>
    <w:rsid w:val="00D943D2"/>
    <w:rsid w:val="00D94759"/>
    <w:rsid w:val="00D94E0A"/>
    <w:rsid w:val="00D9562B"/>
    <w:rsid w:val="00D97DB8"/>
    <w:rsid w:val="00DA1C77"/>
    <w:rsid w:val="00DA2515"/>
    <w:rsid w:val="00DA4A08"/>
    <w:rsid w:val="00DB000D"/>
    <w:rsid w:val="00DB0AB7"/>
    <w:rsid w:val="00DB0AFA"/>
    <w:rsid w:val="00DB0D8B"/>
    <w:rsid w:val="00DB12E5"/>
    <w:rsid w:val="00DB2878"/>
    <w:rsid w:val="00DC0875"/>
    <w:rsid w:val="00DC1082"/>
    <w:rsid w:val="00DC2000"/>
    <w:rsid w:val="00DC20EA"/>
    <w:rsid w:val="00DC54B0"/>
    <w:rsid w:val="00DC6814"/>
    <w:rsid w:val="00DD0622"/>
    <w:rsid w:val="00DD0624"/>
    <w:rsid w:val="00DD12B7"/>
    <w:rsid w:val="00DD5C76"/>
    <w:rsid w:val="00DD6730"/>
    <w:rsid w:val="00DE17C5"/>
    <w:rsid w:val="00DE2C4D"/>
    <w:rsid w:val="00DE48F0"/>
    <w:rsid w:val="00DF23CA"/>
    <w:rsid w:val="00DF2EBF"/>
    <w:rsid w:val="00DF2F8E"/>
    <w:rsid w:val="00DF778D"/>
    <w:rsid w:val="00E01F67"/>
    <w:rsid w:val="00E02C56"/>
    <w:rsid w:val="00E073C3"/>
    <w:rsid w:val="00E16014"/>
    <w:rsid w:val="00E252A0"/>
    <w:rsid w:val="00E260D9"/>
    <w:rsid w:val="00E27514"/>
    <w:rsid w:val="00E301E0"/>
    <w:rsid w:val="00E322A6"/>
    <w:rsid w:val="00E33FDC"/>
    <w:rsid w:val="00E36C8C"/>
    <w:rsid w:val="00E4393E"/>
    <w:rsid w:val="00E4394E"/>
    <w:rsid w:val="00E47CB6"/>
    <w:rsid w:val="00E50478"/>
    <w:rsid w:val="00E51DED"/>
    <w:rsid w:val="00E52412"/>
    <w:rsid w:val="00E54CC4"/>
    <w:rsid w:val="00E5614C"/>
    <w:rsid w:val="00E62588"/>
    <w:rsid w:val="00E6272F"/>
    <w:rsid w:val="00E62C5B"/>
    <w:rsid w:val="00E638D3"/>
    <w:rsid w:val="00E67DA1"/>
    <w:rsid w:val="00E702C3"/>
    <w:rsid w:val="00E7056C"/>
    <w:rsid w:val="00E7554A"/>
    <w:rsid w:val="00E755F0"/>
    <w:rsid w:val="00E769EA"/>
    <w:rsid w:val="00E7751A"/>
    <w:rsid w:val="00E8012C"/>
    <w:rsid w:val="00E8416F"/>
    <w:rsid w:val="00E841AF"/>
    <w:rsid w:val="00E871FE"/>
    <w:rsid w:val="00E908A8"/>
    <w:rsid w:val="00E92175"/>
    <w:rsid w:val="00E924C8"/>
    <w:rsid w:val="00E932B4"/>
    <w:rsid w:val="00E94D3D"/>
    <w:rsid w:val="00E9524F"/>
    <w:rsid w:val="00EA0176"/>
    <w:rsid w:val="00EA0CE7"/>
    <w:rsid w:val="00EA4569"/>
    <w:rsid w:val="00EA4707"/>
    <w:rsid w:val="00EA4993"/>
    <w:rsid w:val="00EA60A2"/>
    <w:rsid w:val="00EA6B2A"/>
    <w:rsid w:val="00EB00CE"/>
    <w:rsid w:val="00EB1B0D"/>
    <w:rsid w:val="00EC0306"/>
    <w:rsid w:val="00EC073E"/>
    <w:rsid w:val="00EC26D2"/>
    <w:rsid w:val="00EC5CBD"/>
    <w:rsid w:val="00EC7CC3"/>
    <w:rsid w:val="00EC7D8A"/>
    <w:rsid w:val="00ED0B04"/>
    <w:rsid w:val="00ED16CE"/>
    <w:rsid w:val="00ED1840"/>
    <w:rsid w:val="00ED1D61"/>
    <w:rsid w:val="00ED34A7"/>
    <w:rsid w:val="00ED43BF"/>
    <w:rsid w:val="00ED50D0"/>
    <w:rsid w:val="00ED6105"/>
    <w:rsid w:val="00ED6206"/>
    <w:rsid w:val="00ED6A89"/>
    <w:rsid w:val="00EE2A54"/>
    <w:rsid w:val="00EE422F"/>
    <w:rsid w:val="00EE43EA"/>
    <w:rsid w:val="00EE66D8"/>
    <w:rsid w:val="00EF0721"/>
    <w:rsid w:val="00EF3BCE"/>
    <w:rsid w:val="00EF5A0E"/>
    <w:rsid w:val="00EF6E0E"/>
    <w:rsid w:val="00EF7012"/>
    <w:rsid w:val="00F002FE"/>
    <w:rsid w:val="00F02B4F"/>
    <w:rsid w:val="00F06C8D"/>
    <w:rsid w:val="00F06EEC"/>
    <w:rsid w:val="00F1161A"/>
    <w:rsid w:val="00F120A4"/>
    <w:rsid w:val="00F13456"/>
    <w:rsid w:val="00F13540"/>
    <w:rsid w:val="00F13D5F"/>
    <w:rsid w:val="00F149F0"/>
    <w:rsid w:val="00F1702B"/>
    <w:rsid w:val="00F20B92"/>
    <w:rsid w:val="00F249F9"/>
    <w:rsid w:val="00F27935"/>
    <w:rsid w:val="00F31917"/>
    <w:rsid w:val="00F33B0A"/>
    <w:rsid w:val="00F34DDF"/>
    <w:rsid w:val="00F359ED"/>
    <w:rsid w:val="00F36BBD"/>
    <w:rsid w:val="00F41046"/>
    <w:rsid w:val="00F4150E"/>
    <w:rsid w:val="00F41877"/>
    <w:rsid w:val="00F426DF"/>
    <w:rsid w:val="00F4638D"/>
    <w:rsid w:val="00F5150A"/>
    <w:rsid w:val="00F571A8"/>
    <w:rsid w:val="00F60C6A"/>
    <w:rsid w:val="00F62509"/>
    <w:rsid w:val="00F64AB6"/>
    <w:rsid w:val="00F6751D"/>
    <w:rsid w:val="00F67889"/>
    <w:rsid w:val="00F678BC"/>
    <w:rsid w:val="00F7090F"/>
    <w:rsid w:val="00F72463"/>
    <w:rsid w:val="00F73A23"/>
    <w:rsid w:val="00F75053"/>
    <w:rsid w:val="00F75D85"/>
    <w:rsid w:val="00F75E89"/>
    <w:rsid w:val="00F778A9"/>
    <w:rsid w:val="00F80D0A"/>
    <w:rsid w:val="00F81254"/>
    <w:rsid w:val="00F85D6F"/>
    <w:rsid w:val="00F869B2"/>
    <w:rsid w:val="00F87C57"/>
    <w:rsid w:val="00F926F3"/>
    <w:rsid w:val="00F97237"/>
    <w:rsid w:val="00F97398"/>
    <w:rsid w:val="00F97B15"/>
    <w:rsid w:val="00FA0F6F"/>
    <w:rsid w:val="00FA3747"/>
    <w:rsid w:val="00FA3CDC"/>
    <w:rsid w:val="00FA495B"/>
    <w:rsid w:val="00FA5F19"/>
    <w:rsid w:val="00FB32A8"/>
    <w:rsid w:val="00FB34AB"/>
    <w:rsid w:val="00FB3C1C"/>
    <w:rsid w:val="00FB54B8"/>
    <w:rsid w:val="00FB5C67"/>
    <w:rsid w:val="00FB630C"/>
    <w:rsid w:val="00FC2E71"/>
    <w:rsid w:val="00FC4B9A"/>
    <w:rsid w:val="00FC56A9"/>
    <w:rsid w:val="00FC5E66"/>
    <w:rsid w:val="00FD1A12"/>
    <w:rsid w:val="00FD2B17"/>
    <w:rsid w:val="00FD6A5E"/>
    <w:rsid w:val="00FD7114"/>
    <w:rsid w:val="00FE151F"/>
    <w:rsid w:val="00FE22F7"/>
    <w:rsid w:val="00FE417D"/>
    <w:rsid w:val="00FE5030"/>
    <w:rsid w:val="00FE6179"/>
    <w:rsid w:val="00FE7BE6"/>
    <w:rsid w:val="00FE7EDB"/>
    <w:rsid w:val="00FF0F8F"/>
    <w:rsid w:val="00FF2532"/>
    <w:rsid w:val="00FF5672"/>
    <w:rsid w:val="00FF5A65"/>
    <w:rsid w:val="00FF5FDB"/>
    <w:rsid w:val="00FF716C"/>
    <w:rsid w:val="00FF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D5D16"/>
  <w15:docId w15:val="{97A08B1B-87B7-48A6-92AC-E35A85A8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D0B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D0B04"/>
  </w:style>
  <w:style w:type="paragraph" w:styleId="Fuzeile">
    <w:name w:val="footer"/>
    <w:basedOn w:val="Standard"/>
    <w:link w:val="FuzeileZchn"/>
    <w:uiPriority w:val="99"/>
    <w:unhideWhenUsed/>
    <w:rsid w:val="00ED0B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D0B0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D0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D0B04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D0B0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E4E6A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B3813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5064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82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ropbox\Religionslehrerverband\Briefe\gelayouteter%20Briefkopf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DCA1A-8D7E-4120-9C90-AD276FB4D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gelayouteter Briefkopf.dotx</Template>
  <TotalTime>0</TotalTime>
  <Pages>1</Pages>
  <Words>355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Hammel</dc:creator>
  <cp:lastModifiedBy>Ekkehard Schuster</cp:lastModifiedBy>
  <cp:revision>3</cp:revision>
  <cp:lastPrinted>2022-11-28T13:15:00Z</cp:lastPrinted>
  <dcterms:created xsi:type="dcterms:W3CDTF">2024-10-21T19:07:00Z</dcterms:created>
  <dcterms:modified xsi:type="dcterms:W3CDTF">2024-10-23T21:08:00Z</dcterms:modified>
</cp:coreProperties>
</file>